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FADA1E" w14:textId="43BEB976" w:rsidR="00504854" w:rsidRPr="00843BB8" w:rsidRDefault="00843BB8" w:rsidP="00504854">
      <w:pPr>
        <w:spacing w:after="120"/>
        <w:rPr>
          <w:rFonts w:cs="Tahoma"/>
          <w:b/>
          <w:caps/>
          <w:sz w:val="32"/>
          <w:szCs w:val="22"/>
        </w:rPr>
      </w:pPr>
      <w:r w:rsidRPr="00843BB8">
        <w:rPr>
          <w:rFonts w:cs="Tahoma"/>
          <w:b/>
          <w:sz w:val="32"/>
          <w:szCs w:val="22"/>
        </w:rPr>
        <w:t xml:space="preserve">Zion Baptist Chapel (Former) </w:t>
      </w:r>
      <w:r>
        <w:rPr>
          <w:b/>
          <w:sz w:val="32"/>
        </w:rPr>
        <w:t xml:space="preserve">Statement of Significance, </w:t>
      </w:r>
      <w:r w:rsidR="00F42995">
        <w:rPr>
          <w:b/>
          <w:sz w:val="32"/>
        </w:rPr>
        <w:t>Ma</w:t>
      </w:r>
      <w:r w:rsidR="009C2A92">
        <w:rPr>
          <w:b/>
          <w:sz w:val="32"/>
        </w:rPr>
        <w:t>y</w:t>
      </w:r>
      <w:r w:rsidR="00562225" w:rsidRPr="00562225">
        <w:rPr>
          <w:b/>
          <w:sz w:val="32"/>
        </w:rPr>
        <w:t xml:space="preserve"> 2021</w:t>
      </w:r>
    </w:p>
    <w:tbl>
      <w:tblPr>
        <w:tblStyle w:val="TableGrid"/>
        <w:tblW w:w="0" w:type="auto"/>
        <w:tblInd w:w="14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0"/>
        <w:gridCol w:w="4578"/>
      </w:tblGrid>
      <w:tr w:rsidR="00843BB8" w14:paraId="4B2B9118" w14:textId="77777777" w:rsidTr="004274CE">
        <w:tc>
          <w:tcPr>
            <w:tcW w:w="5049" w:type="dxa"/>
          </w:tcPr>
          <w:p w14:paraId="766D748A" w14:textId="71E069BC" w:rsidR="00843BB8" w:rsidRPr="00BB5A1B" w:rsidRDefault="00843BB8" w:rsidP="004274CE">
            <w:pPr>
              <w:spacing w:before="60" w:after="80" w:line="259" w:lineRule="auto"/>
              <w:rPr>
                <w:b/>
              </w:rPr>
            </w:pPr>
            <w:r w:rsidRPr="002055C2">
              <w:rPr>
                <w:b/>
              </w:rPr>
              <w:t xml:space="preserve">Heritage </w:t>
            </w:r>
            <w:r>
              <w:rPr>
                <w:b/>
              </w:rPr>
              <w:t>p</w:t>
            </w:r>
            <w:r w:rsidRPr="002055C2">
              <w:rPr>
                <w:b/>
              </w:rPr>
              <w:t xml:space="preserve">lace: </w:t>
            </w:r>
            <w:r w:rsidRPr="00BB5A1B">
              <w:rPr>
                <w:bCs/>
              </w:rPr>
              <w:t>Zion Baptist Chapel (</w:t>
            </w:r>
            <w:r>
              <w:rPr>
                <w:bCs/>
              </w:rPr>
              <w:t>f</w:t>
            </w:r>
            <w:r w:rsidRPr="00BB5A1B">
              <w:rPr>
                <w:bCs/>
              </w:rPr>
              <w:t xml:space="preserve">ormer), </w:t>
            </w:r>
            <w:r>
              <w:rPr>
                <w:bCs/>
              </w:rPr>
              <w:t>2\TP856403 Colwells Road, Woodend</w:t>
            </w:r>
          </w:p>
        </w:tc>
        <w:tc>
          <w:tcPr>
            <w:tcW w:w="4587" w:type="dxa"/>
          </w:tcPr>
          <w:p w14:paraId="601CC7D8" w14:textId="589950B1" w:rsidR="00843BB8" w:rsidRPr="006552AC" w:rsidRDefault="00843BB8" w:rsidP="004274CE">
            <w:pPr>
              <w:spacing w:before="60" w:after="80" w:line="259" w:lineRule="auto"/>
            </w:pPr>
            <w:r w:rsidRPr="002055C2">
              <w:rPr>
                <w:b/>
              </w:rPr>
              <w:t xml:space="preserve">PS </w:t>
            </w:r>
            <w:r>
              <w:rPr>
                <w:b/>
              </w:rPr>
              <w:t>r</w:t>
            </w:r>
            <w:r w:rsidRPr="002055C2">
              <w:rPr>
                <w:b/>
              </w:rPr>
              <w:t xml:space="preserve">ef </w:t>
            </w:r>
            <w:r>
              <w:rPr>
                <w:b/>
              </w:rPr>
              <w:t>n</w:t>
            </w:r>
            <w:r w:rsidRPr="002055C2">
              <w:rPr>
                <w:b/>
              </w:rPr>
              <w:t xml:space="preserve">o.: </w:t>
            </w:r>
            <w:r w:rsidRPr="006552AC">
              <w:t>HO</w:t>
            </w:r>
            <w:r>
              <w:t>342</w:t>
            </w:r>
          </w:p>
        </w:tc>
      </w:tr>
    </w:tbl>
    <w:p w14:paraId="43F2EFBC" w14:textId="77777777" w:rsidR="00BC264E" w:rsidRPr="00504854" w:rsidRDefault="00BC264E" w:rsidP="00504854">
      <w:pPr>
        <w:spacing w:after="120"/>
        <w:jc w:val="center"/>
        <w:rPr>
          <w:rFonts w:cs="Tahoma"/>
          <w:noProof/>
          <w:szCs w:val="22"/>
        </w:rPr>
      </w:pPr>
    </w:p>
    <w:p w14:paraId="59E3DF21" w14:textId="77777777" w:rsidR="007B37A7" w:rsidRDefault="008F04BF" w:rsidP="00504854">
      <w:pPr>
        <w:spacing w:after="120"/>
        <w:jc w:val="center"/>
        <w:rPr>
          <w:rFonts w:cs="Tahoma"/>
          <w:sz w:val="20"/>
          <w:szCs w:val="22"/>
        </w:rPr>
      </w:pPr>
      <w:r>
        <w:rPr>
          <w:rFonts w:cs="Tahoma"/>
          <w:noProof/>
          <w:sz w:val="20"/>
          <w:szCs w:val="22"/>
          <w:lang w:val="en-GB" w:eastAsia="en-GB"/>
        </w:rPr>
        <w:drawing>
          <wp:inline distT="0" distB="0" distL="0" distR="0" wp14:anchorId="4A612111" wp14:editId="2581113B">
            <wp:extent cx="5562000" cy="3837600"/>
            <wp:effectExtent l="19050" t="19050" r="19685" b="107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oodend Colwells Rd 179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9" r="4848" b="24474"/>
                    <a:stretch>
                      <a:fillRect/>
                    </a:stretch>
                  </pic:blipFill>
                  <pic:spPr>
                    <a:xfrm>
                      <a:off x="0" y="0"/>
                      <a:ext cx="5562000" cy="3837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F3DB0B" w14:textId="2EC69431" w:rsidR="00504854" w:rsidRPr="008F04BF" w:rsidRDefault="00504854" w:rsidP="008F04BF">
      <w:pPr>
        <w:spacing w:after="120"/>
        <w:jc w:val="center"/>
        <w:rPr>
          <w:rFonts w:cs="Tahoma"/>
          <w:sz w:val="20"/>
          <w:szCs w:val="22"/>
        </w:rPr>
      </w:pPr>
      <w:r w:rsidRPr="00504854">
        <w:rPr>
          <w:rFonts w:cs="Tahoma"/>
          <w:sz w:val="20"/>
          <w:szCs w:val="22"/>
        </w:rPr>
        <w:t>Figure 1</w:t>
      </w:r>
      <w:r w:rsidRPr="007B37A7">
        <w:rPr>
          <w:rFonts w:cs="Tahoma"/>
          <w:sz w:val="20"/>
          <w:szCs w:val="22"/>
        </w:rPr>
        <w:t xml:space="preserve">. </w:t>
      </w:r>
      <w:r w:rsidR="008F04BF">
        <w:rPr>
          <w:rFonts w:cs="Tahoma"/>
          <w:sz w:val="20"/>
          <w:szCs w:val="22"/>
          <w:lang w:val="en-AU"/>
        </w:rPr>
        <w:t xml:space="preserve">Zion Baptist </w:t>
      </w:r>
      <w:r w:rsidR="0032596B">
        <w:rPr>
          <w:rFonts w:cs="Tahoma"/>
          <w:sz w:val="20"/>
          <w:szCs w:val="22"/>
          <w:lang w:val="en-AU"/>
        </w:rPr>
        <w:t>Chapel</w:t>
      </w:r>
      <w:r w:rsidR="00B655C6">
        <w:rPr>
          <w:rFonts w:cs="Tahoma"/>
          <w:sz w:val="20"/>
          <w:szCs w:val="22"/>
          <w:lang w:val="en-AU"/>
        </w:rPr>
        <w:t xml:space="preserve">, </w:t>
      </w:r>
      <w:r w:rsidR="00B655C6" w:rsidRPr="0032596B">
        <w:rPr>
          <w:rFonts w:cs="Tahoma"/>
          <w:sz w:val="20"/>
          <w:szCs w:val="22"/>
          <w:lang w:val="en-AU"/>
        </w:rPr>
        <w:t xml:space="preserve">Colwells Road, </w:t>
      </w:r>
      <w:r w:rsidR="00AF34BE">
        <w:rPr>
          <w:rFonts w:cs="Tahoma"/>
          <w:sz w:val="20"/>
          <w:szCs w:val="22"/>
          <w:lang w:val="en-AU"/>
        </w:rPr>
        <w:t>Woodend</w:t>
      </w:r>
      <w:r w:rsidR="00B503D0">
        <w:rPr>
          <w:rFonts w:cs="Tahoma"/>
          <w:sz w:val="20"/>
          <w:szCs w:val="22"/>
          <w:lang w:val="en-AU"/>
        </w:rPr>
        <w:t xml:space="preserve"> </w:t>
      </w:r>
      <w:r w:rsidRPr="0032596B">
        <w:rPr>
          <w:rFonts w:cs="Tahoma"/>
          <w:sz w:val="20"/>
          <w:szCs w:val="22"/>
        </w:rPr>
        <w:t>(</w:t>
      </w:r>
      <w:r w:rsidRPr="007B37A7">
        <w:rPr>
          <w:rFonts w:cs="Tahoma"/>
          <w:sz w:val="20"/>
          <w:szCs w:val="22"/>
        </w:rPr>
        <w:t>GJM</w:t>
      </w:r>
      <w:r w:rsidRPr="00504854">
        <w:rPr>
          <w:rFonts w:cs="Tahoma"/>
          <w:sz w:val="20"/>
          <w:szCs w:val="22"/>
        </w:rPr>
        <w:t xml:space="preserve"> Heritage</w:t>
      </w:r>
      <w:r w:rsidR="008F04BF">
        <w:rPr>
          <w:rFonts w:cs="Tahoma"/>
          <w:sz w:val="20"/>
          <w:szCs w:val="22"/>
        </w:rPr>
        <w:t>/Frontier Heritage</w:t>
      </w:r>
      <w:r w:rsidRPr="00504854">
        <w:rPr>
          <w:rFonts w:cs="Tahoma"/>
          <w:sz w:val="20"/>
          <w:szCs w:val="22"/>
        </w:rPr>
        <w:t xml:space="preserve">, </w:t>
      </w:r>
      <w:r w:rsidR="00B655C6">
        <w:rPr>
          <w:rFonts w:cs="Tahoma"/>
          <w:sz w:val="20"/>
          <w:szCs w:val="22"/>
        </w:rPr>
        <w:t>May</w:t>
      </w:r>
      <w:r w:rsidR="00532784" w:rsidRPr="008F04BF">
        <w:rPr>
          <w:rFonts w:cs="Tahoma"/>
          <w:sz w:val="20"/>
          <w:szCs w:val="22"/>
        </w:rPr>
        <w:t xml:space="preserve"> 2018)</w:t>
      </w:r>
    </w:p>
    <w:p w14:paraId="7172371A" w14:textId="77777777" w:rsidR="00843BB8" w:rsidRDefault="00843BB8" w:rsidP="00843BB8">
      <w:pPr>
        <w:pBdr>
          <w:bottom w:val="single" w:sz="12" w:space="1" w:color="auto"/>
        </w:pBdr>
        <w:spacing w:before="120" w:after="120" w:line="254" w:lineRule="auto"/>
        <w:ind w:left="14"/>
        <w:rPr>
          <w:rFonts w:ascii="Calibri" w:hAnsi="Calibri"/>
          <w:b/>
          <w:i/>
        </w:rPr>
      </w:pPr>
      <w:r>
        <w:rPr>
          <w:b/>
          <w:i/>
        </w:rPr>
        <w:t>What is significant?</w:t>
      </w:r>
    </w:p>
    <w:p w14:paraId="3FD8F6CB" w14:textId="132FD56C" w:rsidR="003001C2" w:rsidRDefault="003001C2" w:rsidP="00B97882">
      <w:pPr>
        <w:spacing w:after="120"/>
        <w:jc w:val="both"/>
        <w:rPr>
          <w:rFonts w:cs="Tahoma"/>
          <w:szCs w:val="22"/>
        </w:rPr>
      </w:pPr>
      <w:r>
        <w:rPr>
          <w:rFonts w:cs="Tahoma"/>
        </w:rPr>
        <w:t xml:space="preserve">The Zion Baptist Chapel, Colwells Road, </w:t>
      </w:r>
      <w:r w:rsidR="00AF34BE">
        <w:rPr>
          <w:rFonts w:cs="Tahoma"/>
        </w:rPr>
        <w:t>Woodend</w:t>
      </w:r>
      <w:r>
        <w:rPr>
          <w:rFonts w:cs="Tahoma"/>
          <w:szCs w:val="22"/>
        </w:rPr>
        <w:t xml:space="preserve">, a chapel built in 1869 for the Strict Baptist Church. </w:t>
      </w:r>
    </w:p>
    <w:p w14:paraId="018096ED" w14:textId="77777777" w:rsidR="003001C2" w:rsidRPr="0029180C" w:rsidRDefault="003001C2" w:rsidP="00B97882">
      <w:pPr>
        <w:spacing w:after="120"/>
        <w:jc w:val="both"/>
        <w:rPr>
          <w:rFonts w:cs="Tahoma"/>
          <w:lang w:val="en-AU"/>
        </w:rPr>
      </w:pPr>
      <w:r w:rsidRPr="0029180C">
        <w:rPr>
          <w:rFonts w:cs="Tahoma"/>
          <w:lang w:val="en-AU"/>
        </w:rPr>
        <w:t xml:space="preserve">Elements that contribute to the significance of the place include (but are not limited to): </w:t>
      </w:r>
    </w:p>
    <w:p w14:paraId="3D2AB905" w14:textId="77777777" w:rsidR="003001C2" w:rsidRPr="0029180C" w:rsidRDefault="003001C2" w:rsidP="003001C2">
      <w:pPr>
        <w:pStyle w:val="ListParagraph"/>
        <w:numPr>
          <w:ilvl w:val="0"/>
          <w:numId w:val="20"/>
        </w:numPr>
        <w:spacing w:after="120"/>
        <w:jc w:val="both"/>
        <w:rPr>
          <w:rFonts w:cs="Tahoma"/>
          <w:sz w:val="22"/>
          <w:lang w:val="en-AU"/>
        </w:rPr>
      </w:pPr>
      <w:r>
        <w:rPr>
          <w:rFonts w:cs="Tahoma"/>
          <w:sz w:val="22"/>
          <w:lang w:val="en-AU"/>
        </w:rPr>
        <w:t xml:space="preserve">The chapel’s original form, materials and detailing </w:t>
      </w:r>
    </w:p>
    <w:p w14:paraId="2B08D421" w14:textId="77777777" w:rsidR="003001C2" w:rsidRPr="0029180C" w:rsidRDefault="003001C2" w:rsidP="003001C2">
      <w:pPr>
        <w:pStyle w:val="ListParagraph"/>
        <w:numPr>
          <w:ilvl w:val="0"/>
          <w:numId w:val="20"/>
        </w:numPr>
        <w:spacing w:after="120"/>
        <w:jc w:val="both"/>
        <w:rPr>
          <w:rFonts w:cs="Tahoma"/>
          <w:sz w:val="22"/>
          <w:lang w:val="en-AU"/>
        </w:rPr>
      </w:pPr>
      <w:r w:rsidRPr="0029180C">
        <w:rPr>
          <w:rFonts w:cs="Tahoma"/>
          <w:sz w:val="22"/>
          <w:lang w:val="en-AU"/>
        </w:rPr>
        <w:t xml:space="preserve">The </w:t>
      </w:r>
      <w:r>
        <w:rPr>
          <w:rFonts w:cs="Tahoma"/>
          <w:sz w:val="22"/>
          <w:lang w:val="en-AU"/>
        </w:rPr>
        <w:t>chapel</w:t>
      </w:r>
      <w:r w:rsidRPr="0029180C">
        <w:rPr>
          <w:rFonts w:cs="Tahoma"/>
          <w:sz w:val="22"/>
          <w:lang w:val="en-AU"/>
        </w:rPr>
        <w:t>’s high level of integrity to its original design.</w:t>
      </w:r>
    </w:p>
    <w:p w14:paraId="21D7E373" w14:textId="77777777" w:rsidR="00843BB8" w:rsidRDefault="00843BB8" w:rsidP="00843BB8">
      <w:pPr>
        <w:pBdr>
          <w:bottom w:val="single" w:sz="12" w:space="1" w:color="auto"/>
        </w:pBdr>
        <w:spacing w:before="120" w:after="120"/>
        <w:rPr>
          <w:rFonts w:ascii="Calibri" w:hAnsi="Calibri"/>
          <w:b/>
          <w:i/>
        </w:rPr>
      </w:pPr>
      <w:r>
        <w:rPr>
          <w:b/>
          <w:i/>
        </w:rPr>
        <w:t>How is it significant?</w:t>
      </w:r>
    </w:p>
    <w:p w14:paraId="0B74D504" w14:textId="0E38F0E1" w:rsidR="00504854" w:rsidRPr="00504854" w:rsidRDefault="003001C2" w:rsidP="00B423B8">
      <w:pPr>
        <w:spacing w:after="120"/>
        <w:jc w:val="both"/>
        <w:rPr>
          <w:rFonts w:cs="Tahoma"/>
          <w:szCs w:val="22"/>
        </w:rPr>
      </w:pPr>
      <w:r>
        <w:rPr>
          <w:rFonts w:cs="Tahoma"/>
        </w:rPr>
        <w:t xml:space="preserve">The Zion Baptist Chapel, Colwells Road, </w:t>
      </w:r>
      <w:r w:rsidR="00AF34BE">
        <w:rPr>
          <w:rFonts w:cs="Tahoma"/>
        </w:rPr>
        <w:t xml:space="preserve">Woodend </w:t>
      </w:r>
      <w:r>
        <w:rPr>
          <w:rFonts w:cs="Tahoma"/>
        </w:rPr>
        <w:t xml:space="preserve">is of </w:t>
      </w:r>
      <w:r w:rsidRPr="0029180C">
        <w:rPr>
          <w:rFonts w:cs="Tahoma"/>
          <w:lang w:val="en-AU"/>
        </w:rPr>
        <w:t>is of local historical an</w:t>
      </w:r>
      <w:r w:rsidRPr="00DB0E4D">
        <w:rPr>
          <w:rFonts w:cs="Tahoma"/>
          <w:lang w:val="en-AU"/>
        </w:rPr>
        <w:t xml:space="preserve">d </w:t>
      </w:r>
      <w:r w:rsidR="00DB0E4D" w:rsidRPr="00DB0E4D">
        <w:rPr>
          <w:rFonts w:cs="Tahoma"/>
        </w:rPr>
        <w:t>architectural</w:t>
      </w:r>
      <w:r w:rsidRPr="0029180C">
        <w:rPr>
          <w:rFonts w:cs="Tahoma"/>
          <w:lang w:val="en-AU"/>
        </w:rPr>
        <w:t xml:space="preserve"> significance to the Shire of Macedon Ranges.</w:t>
      </w:r>
    </w:p>
    <w:p w14:paraId="6DCA843E" w14:textId="77777777" w:rsidR="00843BB8" w:rsidRDefault="00843BB8" w:rsidP="00843BB8">
      <w:pPr>
        <w:pBdr>
          <w:bottom w:val="single" w:sz="12" w:space="1" w:color="auto"/>
        </w:pBdr>
        <w:spacing w:before="120" w:after="120"/>
        <w:ind w:left="-5"/>
        <w:rPr>
          <w:rFonts w:ascii="Calibri" w:hAnsi="Calibri"/>
          <w:b/>
        </w:rPr>
      </w:pPr>
      <w:r>
        <w:rPr>
          <w:b/>
          <w:i/>
        </w:rPr>
        <w:t>Why is it significant?</w:t>
      </w:r>
    </w:p>
    <w:p w14:paraId="1323F6D1" w14:textId="77777777" w:rsidR="00AB4BE5" w:rsidRDefault="00AB4BE5" w:rsidP="00B423B8">
      <w:pPr>
        <w:spacing w:after="120"/>
        <w:jc w:val="both"/>
        <w:rPr>
          <w:rFonts w:cs="Tahoma"/>
        </w:rPr>
      </w:pPr>
      <w:r>
        <w:rPr>
          <w:rFonts w:cs="Tahoma"/>
        </w:rPr>
        <w:t>The Zion Baptist Chapel</w:t>
      </w:r>
      <w:r w:rsidR="00561B29">
        <w:rPr>
          <w:rFonts w:cs="Tahoma"/>
        </w:rPr>
        <w:t>, built in the nineteenth century,</w:t>
      </w:r>
      <w:r>
        <w:rPr>
          <w:rFonts w:cs="Tahoma"/>
        </w:rPr>
        <w:t xml:space="preserve"> has strong associations with the early history of the Woodend district as </w:t>
      </w:r>
      <w:r w:rsidR="00142E65">
        <w:rPr>
          <w:rFonts w:cs="Tahoma"/>
        </w:rPr>
        <w:t xml:space="preserve">a </w:t>
      </w:r>
      <w:r>
        <w:rPr>
          <w:rFonts w:cs="Tahoma"/>
        </w:rPr>
        <w:t>place of worship</w:t>
      </w:r>
      <w:r w:rsidR="00142E65">
        <w:rPr>
          <w:rFonts w:cs="Tahoma"/>
        </w:rPr>
        <w:t xml:space="preserve"> which offered exclusive membership to Particular Baptists - </w:t>
      </w:r>
      <w:r>
        <w:rPr>
          <w:rFonts w:cs="Tahoma"/>
        </w:rPr>
        <w:t>a mino</w:t>
      </w:r>
      <w:r w:rsidR="00561B29">
        <w:rPr>
          <w:rFonts w:cs="Tahoma"/>
        </w:rPr>
        <w:t>rity and strict religious group</w:t>
      </w:r>
      <w:r>
        <w:rPr>
          <w:rFonts w:cs="Tahoma"/>
        </w:rPr>
        <w:t xml:space="preserve"> (Criterion A).</w:t>
      </w:r>
    </w:p>
    <w:p w14:paraId="3634E102" w14:textId="05254A2B" w:rsidR="00571402" w:rsidRDefault="00AB4BE5" w:rsidP="00022C0F">
      <w:pPr>
        <w:spacing w:after="120"/>
        <w:jc w:val="both"/>
        <w:rPr>
          <w:rFonts w:cs="Tahoma"/>
        </w:rPr>
      </w:pPr>
      <w:r>
        <w:rPr>
          <w:rFonts w:cs="Tahoma"/>
        </w:rPr>
        <w:t xml:space="preserve">The Zion Baptist Chapel is a fine and representative example of a small and austere nineteenth century </w:t>
      </w:r>
      <w:r w:rsidR="003C6CAB">
        <w:rPr>
          <w:rFonts w:cs="Tahoma"/>
        </w:rPr>
        <w:t>rural chapel</w:t>
      </w:r>
      <w:r w:rsidRPr="008A7D2B">
        <w:rPr>
          <w:rFonts w:cs="Tahoma"/>
        </w:rPr>
        <w:t xml:space="preserve">. It displays </w:t>
      </w:r>
      <w:r>
        <w:rPr>
          <w:rFonts w:cs="Tahoma"/>
        </w:rPr>
        <w:t xml:space="preserve">typical features of a simple place of worship from this period in </w:t>
      </w:r>
      <w:r w:rsidR="00AF34BE">
        <w:rPr>
          <w:rFonts w:cs="Tahoma"/>
        </w:rPr>
        <w:t xml:space="preserve">Woodend </w:t>
      </w:r>
      <w:r>
        <w:rPr>
          <w:rFonts w:cs="Tahoma"/>
        </w:rPr>
        <w:t>and across Victoria more broadly, including a gabled hall-like</w:t>
      </w:r>
      <w:r w:rsidR="00561B29">
        <w:rPr>
          <w:rFonts w:cs="Tahoma"/>
        </w:rPr>
        <w:t xml:space="preserve"> form and an unadorned exterior</w:t>
      </w:r>
      <w:r w:rsidR="00FC3761">
        <w:rPr>
          <w:rFonts w:cs="Tahoma"/>
        </w:rPr>
        <w:t xml:space="preserve"> (Criterion D).</w:t>
      </w:r>
      <w:r w:rsidR="00571402">
        <w:rPr>
          <w:rFonts w:cs="Tahoma"/>
        </w:rPr>
        <w:br w:type="page"/>
      </w:r>
    </w:p>
    <w:p w14:paraId="2F5BF9B8" w14:textId="6FC4F8A4" w:rsidR="00FC3761" w:rsidRDefault="00FC3761" w:rsidP="0021701B">
      <w:pPr>
        <w:spacing w:before="60" w:after="80" w:line="254" w:lineRule="auto"/>
        <w:jc w:val="both"/>
        <w:rPr>
          <w:i/>
        </w:rPr>
      </w:pPr>
      <w:r w:rsidRPr="00FC3761">
        <w:rPr>
          <w:i/>
        </w:rPr>
        <w:lastRenderedPageBreak/>
        <w:t>Summary</w:t>
      </w:r>
    </w:p>
    <w:p w14:paraId="7283A7E2" w14:textId="4C23469A" w:rsidR="00FC3761" w:rsidRPr="00FC3761" w:rsidRDefault="00FC3761" w:rsidP="0021701B">
      <w:pPr>
        <w:spacing w:before="60" w:after="80" w:line="254" w:lineRule="auto"/>
        <w:jc w:val="both"/>
      </w:pPr>
      <w:r>
        <w:rPr>
          <w:szCs w:val="22"/>
        </w:rPr>
        <w:t>The Zion Baptist Chapel, Woodend, built in 1869, is one of a small number of remaining places of worship associated with this exclusive religion.</w:t>
      </w:r>
      <w:r>
        <w:rPr>
          <w:i/>
          <w:szCs w:val="22"/>
        </w:rPr>
        <w:t xml:space="preserve"> </w:t>
      </w:r>
      <w:r>
        <w:rPr>
          <w:szCs w:val="22"/>
        </w:rPr>
        <w:t>Situated in a remote location near Newham</w:t>
      </w:r>
      <w:bookmarkStart w:id="0" w:name="_GoBack"/>
      <w:bookmarkEnd w:id="0"/>
      <w:r>
        <w:rPr>
          <w:szCs w:val="22"/>
        </w:rPr>
        <w:t>, the Zion Baptist Chapel, Woodend is a small, simple hall-like place of worship, severely austere in character.</w:t>
      </w:r>
    </w:p>
    <w:p w14:paraId="7687D29F" w14:textId="573F55CB" w:rsidR="00FC3761" w:rsidRDefault="00FC3761" w:rsidP="00571402">
      <w:pPr>
        <w:spacing w:before="60" w:after="80" w:line="254" w:lineRule="auto"/>
        <w:rPr>
          <w:b/>
        </w:rPr>
      </w:pPr>
      <w:r w:rsidRPr="00FC3761">
        <w:rPr>
          <w:b/>
        </w:rPr>
        <w:t>Image</w:t>
      </w:r>
    </w:p>
    <w:p w14:paraId="33CB24B7" w14:textId="304AC767" w:rsidR="00FC3761" w:rsidRDefault="00FC3761" w:rsidP="00571402">
      <w:pPr>
        <w:spacing w:before="60" w:after="80" w:line="254" w:lineRule="auto"/>
      </w:pPr>
      <w:r w:rsidRPr="00FC3761">
        <w:rPr>
          <w:noProof/>
          <w:lang w:val="en-GB" w:eastAsia="en-GB"/>
        </w:rPr>
        <w:drawing>
          <wp:inline distT="0" distB="0" distL="0" distR="0" wp14:anchorId="2F03A506" wp14:editId="04319A52">
            <wp:extent cx="4680000" cy="2847600"/>
            <wp:effectExtent l="19050" t="19050" r="2540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847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D07C0E" w14:textId="106CC924" w:rsidR="00FC3761" w:rsidRDefault="00FC3761" w:rsidP="00571402">
      <w:pPr>
        <w:spacing w:before="60" w:after="80" w:line="254" w:lineRule="auto"/>
        <w:rPr>
          <w:sz w:val="20"/>
          <w:szCs w:val="20"/>
        </w:rPr>
      </w:pPr>
      <w:r>
        <w:rPr>
          <w:sz w:val="20"/>
          <w:szCs w:val="20"/>
        </w:rPr>
        <w:t>Figure 2. The north and east elevations of the Zion Baptist Chapel; no date to photo (Smith, 1994).</w:t>
      </w:r>
    </w:p>
    <w:p w14:paraId="386D347C" w14:textId="64921F17" w:rsidR="00571402" w:rsidRDefault="00571402" w:rsidP="00571402">
      <w:pPr>
        <w:spacing w:before="60" w:after="80" w:line="254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Aerial</w:t>
      </w:r>
    </w:p>
    <w:p w14:paraId="038ADFB9" w14:textId="1C20D081" w:rsidR="00571402" w:rsidRDefault="00022C0F" w:rsidP="00571402">
      <w:pPr>
        <w:spacing w:before="60" w:after="80" w:line="254" w:lineRule="auto"/>
        <w:rPr>
          <w:b/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EB9558" wp14:editId="53887D39">
                <wp:simplePos x="0" y="0"/>
                <wp:positionH relativeFrom="column">
                  <wp:posOffset>701257</wp:posOffset>
                </wp:positionH>
                <wp:positionV relativeFrom="paragraph">
                  <wp:posOffset>538362</wp:posOffset>
                </wp:positionV>
                <wp:extent cx="2113070" cy="3066198"/>
                <wp:effectExtent l="76200" t="38100" r="78105" b="96520"/>
                <wp:wrapNone/>
                <wp:docPr id="11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3070" cy="3066198"/>
                        </a:xfrm>
                        <a:custGeom>
                          <a:avLst/>
                          <a:gdLst>
                            <a:gd name="connsiteX0" fmla="*/ 331648 w 2108332"/>
                            <a:gd name="connsiteY0" fmla="*/ 0 h 3089061"/>
                            <a:gd name="connsiteX1" fmla="*/ 2108332 w 2108332"/>
                            <a:gd name="connsiteY1" fmla="*/ 227415 h 3089061"/>
                            <a:gd name="connsiteX2" fmla="*/ 1771946 w 2108332"/>
                            <a:gd name="connsiteY2" fmla="*/ 3089061 h 3089061"/>
                            <a:gd name="connsiteX3" fmla="*/ 0 w 2108332"/>
                            <a:gd name="connsiteY3" fmla="*/ 2856908 h 3089061"/>
                            <a:gd name="connsiteX4" fmla="*/ 331648 w 2108332"/>
                            <a:gd name="connsiteY4" fmla="*/ 0 h 3089061"/>
                            <a:gd name="connsiteX0" fmla="*/ 320217 w 2108332"/>
                            <a:gd name="connsiteY0" fmla="*/ 0 h 3071914"/>
                            <a:gd name="connsiteX1" fmla="*/ 2108332 w 2108332"/>
                            <a:gd name="connsiteY1" fmla="*/ 210268 h 3071914"/>
                            <a:gd name="connsiteX2" fmla="*/ 1771946 w 2108332"/>
                            <a:gd name="connsiteY2" fmla="*/ 3071914 h 3071914"/>
                            <a:gd name="connsiteX3" fmla="*/ 0 w 2108332"/>
                            <a:gd name="connsiteY3" fmla="*/ 2839761 h 3071914"/>
                            <a:gd name="connsiteX4" fmla="*/ 320217 w 2108332"/>
                            <a:gd name="connsiteY4" fmla="*/ 0 h 3071914"/>
                            <a:gd name="connsiteX0" fmla="*/ 337363 w 2108332"/>
                            <a:gd name="connsiteY0" fmla="*/ 0 h 3077630"/>
                            <a:gd name="connsiteX1" fmla="*/ 2108332 w 2108332"/>
                            <a:gd name="connsiteY1" fmla="*/ 215984 h 3077630"/>
                            <a:gd name="connsiteX2" fmla="*/ 1771946 w 2108332"/>
                            <a:gd name="connsiteY2" fmla="*/ 3077630 h 3077630"/>
                            <a:gd name="connsiteX3" fmla="*/ 0 w 2108332"/>
                            <a:gd name="connsiteY3" fmla="*/ 2845477 h 3077630"/>
                            <a:gd name="connsiteX4" fmla="*/ 337363 w 2108332"/>
                            <a:gd name="connsiteY4" fmla="*/ 0 h 3077630"/>
                            <a:gd name="connsiteX0" fmla="*/ 337363 w 2108332"/>
                            <a:gd name="connsiteY0" fmla="*/ 0 h 3066198"/>
                            <a:gd name="connsiteX1" fmla="*/ 2108332 w 2108332"/>
                            <a:gd name="connsiteY1" fmla="*/ 215984 h 3066198"/>
                            <a:gd name="connsiteX2" fmla="*/ 1789092 w 2108332"/>
                            <a:gd name="connsiteY2" fmla="*/ 3066198 h 3066198"/>
                            <a:gd name="connsiteX3" fmla="*/ 0 w 2108332"/>
                            <a:gd name="connsiteY3" fmla="*/ 2845477 h 3066198"/>
                            <a:gd name="connsiteX4" fmla="*/ 337363 w 2108332"/>
                            <a:gd name="connsiteY4" fmla="*/ 0 h 3066198"/>
                            <a:gd name="connsiteX0" fmla="*/ 337363 w 2108332"/>
                            <a:gd name="connsiteY0" fmla="*/ 0 h 3066198"/>
                            <a:gd name="connsiteX1" fmla="*/ 2108332 w 2108332"/>
                            <a:gd name="connsiteY1" fmla="*/ 215984 h 3066198"/>
                            <a:gd name="connsiteX2" fmla="*/ 1771946 w 2108332"/>
                            <a:gd name="connsiteY2" fmla="*/ 3066198 h 3066198"/>
                            <a:gd name="connsiteX3" fmla="*/ 0 w 2108332"/>
                            <a:gd name="connsiteY3" fmla="*/ 2845477 h 3066198"/>
                            <a:gd name="connsiteX4" fmla="*/ 337363 w 2108332"/>
                            <a:gd name="connsiteY4" fmla="*/ 0 h 3066198"/>
                            <a:gd name="connsiteX0" fmla="*/ 337363 w 2113070"/>
                            <a:gd name="connsiteY0" fmla="*/ 0 h 3066198"/>
                            <a:gd name="connsiteX1" fmla="*/ 2113070 w 2113070"/>
                            <a:gd name="connsiteY1" fmla="*/ 215984 h 3066198"/>
                            <a:gd name="connsiteX2" fmla="*/ 1771946 w 2113070"/>
                            <a:gd name="connsiteY2" fmla="*/ 3066198 h 3066198"/>
                            <a:gd name="connsiteX3" fmla="*/ 0 w 2113070"/>
                            <a:gd name="connsiteY3" fmla="*/ 2845477 h 3066198"/>
                            <a:gd name="connsiteX4" fmla="*/ 337363 w 2113070"/>
                            <a:gd name="connsiteY4" fmla="*/ 0 h 30661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13070" h="3066198">
                              <a:moveTo>
                                <a:pt x="337363" y="0"/>
                              </a:moveTo>
                              <a:lnTo>
                                <a:pt x="2113070" y="215984"/>
                              </a:lnTo>
                              <a:lnTo>
                                <a:pt x="1771946" y="3066198"/>
                              </a:lnTo>
                              <a:lnTo>
                                <a:pt x="0" y="2845477"/>
                              </a:lnTo>
                              <a:lnTo>
                                <a:pt x="337363" y="0"/>
                              </a:lnTo>
                              <a:close/>
                            </a:path>
                          </a:pathLst>
                        </a:custGeom>
                        <a:noFill/>
                        <a:ln w="317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38BA2" id="Freeform 11" o:spid="_x0000_s1026" style="position:absolute;margin-left:55.2pt;margin-top:42.4pt;width:166.4pt;height:241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113070,3066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" path="m337363,l2113070,215984,1771946,3066198,,2845477,337363,xe" filled="f" strokecolor="#00b050" strokeweight="2.5pt">
                <v:shadow on="t" color="black" opacity="22937f" origin=",.5" offset="0,.63889mm"/>
                <v:path arrowok="t" o:connecttype="custom" o:connectlocs="337363,0;2113070,215984;1771946,3066198;0,2845477;337363,0" o:connectangles="0,0,0,0,0"/>
              </v:shape>
            </w:pict>
          </mc:Fallback>
        </mc:AlternateContent>
      </w:r>
      <w:r w:rsidR="00571402">
        <w:rPr>
          <w:noProof/>
          <w:lang w:val="en-GB" w:eastAsia="en-GB"/>
        </w:rPr>
        <w:drawing>
          <wp:inline distT="0" distB="0" distL="0" distR="0" wp14:anchorId="79EA6716" wp14:editId="21616441">
            <wp:extent cx="3600000" cy="3884400"/>
            <wp:effectExtent l="19050" t="19050" r="19685" b="209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884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8CCB68" w14:textId="77777777" w:rsidR="00CA4B67" w:rsidRDefault="00571402" w:rsidP="00571402">
      <w:pPr>
        <w:spacing w:before="60" w:after="80" w:line="254" w:lineRule="auto"/>
        <w:rPr>
          <w:sz w:val="20"/>
          <w:szCs w:val="20"/>
        </w:rPr>
        <w:sectPr w:rsidR="00CA4B67" w:rsidSect="00F066E3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0" w:h="16840"/>
          <w:pgMar w:top="1440" w:right="1134" w:bottom="1440" w:left="1134" w:header="708" w:footer="708" w:gutter="0"/>
          <w:cols w:space="708"/>
        </w:sectPr>
      </w:pPr>
      <w:r>
        <w:rPr>
          <w:sz w:val="20"/>
          <w:szCs w:val="20"/>
        </w:rPr>
        <w:t xml:space="preserve">Figure 3. Aerial photo of 2\TP856403 Colwells Road, Woodend (Source: Macedon Ranges Shire Council, aerial dated </w:t>
      </w:r>
      <w:r w:rsidRPr="00571402">
        <w:rPr>
          <w:sz w:val="20"/>
          <w:szCs w:val="20"/>
        </w:rPr>
        <w:t>March 2018).</w:t>
      </w:r>
    </w:p>
    <w:p w14:paraId="3EFB882F" w14:textId="15DEA045" w:rsidR="00843BB8" w:rsidRPr="00571402" w:rsidRDefault="00843BB8" w:rsidP="00571402">
      <w:pPr>
        <w:pBdr>
          <w:bottom w:val="single" w:sz="12" w:space="1" w:color="auto"/>
        </w:pBdr>
        <w:spacing w:before="120" w:after="120"/>
        <w:ind w:left="-6"/>
        <w:rPr>
          <w:b/>
        </w:rPr>
      </w:pPr>
      <w:r w:rsidRPr="00571402">
        <w:rPr>
          <w:b/>
        </w:rPr>
        <w:lastRenderedPageBreak/>
        <w:t>Primary source:</w:t>
      </w:r>
    </w:p>
    <w:p w14:paraId="060AA5AD" w14:textId="3C28AD11" w:rsidR="00571402" w:rsidRPr="00B83511" w:rsidRDefault="00B83511" w:rsidP="00B83511">
      <w:pPr>
        <w:spacing w:after="120"/>
        <w:rPr>
          <w:rStyle w:val="SubtleEmphasis"/>
          <w:rFonts w:cstheme="majorHAnsi"/>
          <w:i w:val="0"/>
          <w:color w:val="auto"/>
        </w:rPr>
      </w:pPr>
      <w:r>
        <w:rPr>
          <w:rFonts w:cstheme="majorHAnsi"/>
          <w:i/>
          <w:iCs/>
        </w:rPr>
        <w:t>Macedon Ranges Shire Heritage Study: Woodend, Lancefield, Macedon &amp; Mount Macedon Stage 2 Final Report Volumes 1 and 2</w:t>
      </w:r>
      <w:r>
        <w:rPr>
          <w:rFonts w:cstheme="majorHAnsi"/>
          <w:iCs/>
        </w:rPr>
        <w:t xml:space="preserve"> (GJM Heritage and Frontier Heritage, April 2019)</w:t>
      </w:r>
    </w:p>
    <w:sectPr w:rsidR="00571402" w:rsidRPr="00B83511" w:rsidSect="00F066E3">
      <w:footerReference w:type="default" r:id="rId17"/>
      <w:pgSz w:w="11900" w:h="16840"/>
      <w:pgMar w:top="1440" w:right="1134" w:bottom="1440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39ACE4" w14:textId="77777777" w:rsidR="00A32BD0" w:rsidRDefault="00A32BD0">
      <w:r>
        <w:separator/>
      </w:r>
    </w:p>
  </w:endnote>
  <w:endnote w:type="continuationSeparator" w:id="0">
    <w:p w14:paraId="3675A204" w14:textId="77777777" w:rsidR="00A32BD0" w:rsidRDefault="00A32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7E7862" w14:textId="77777777" w:rsidR="0071079B" w:rsidRDefault="00D51C27" w:rsidP="007C763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71079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1DD4029" w14:textId="77777777" w:rsidR="0071079B" w:rsidRDefault="0071079B" w:rsidP="00374B2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3BB2A4" w14:textId="152E450A" w:rsidR="0071079B" w:rsidRPr="007C7631" w:rsidRDefault="00D51C27" w:rsidP="00E91D0F">
    <w:pPr>
      <w:pStyle w:val="Footer"/>
      <w:framePr w:wrap="around" w:vAnchor="text" w:hAnchor="margin" w:xAlign="right" w:y="1"/>
      <w:rPr>
        <w:rStyle w:val="PageNumber"/>
        <w:sz w:val="18"/>
      </w:rPr>
    </w:pPr>
    <w:r w:rsidRPr="007C7631">
      <w:rPr>
        <w:rStyle w:val="PageNumber"/>
        <w:sz w:val="18"/>
      </w:rPr>
      <w:fldChar w:fldCharType="begin"/>
    </w:r>
    <w:r w:rsidR="0071079B" w:rsidRPr="007C7631">
      <w:rPr>
        <w:rStyle w:val="PageNumber"/>
        <w:sz w:val="18"/>
      </w:rPr>
      <w:instrText xml:space="preserve">PAGE  </w:instrText>
    </w:r>
    <w:r w:rsidRPr="007C7631">
      <w:rPr>
        <w:rStyle w:val="PageNumber"/>
        <w:sz w:val="18"/>
      </w:rPr>
      <w:fldChar w:fldCharType="separate"/>
    </w:r>
    <w:r w:rsidR="00AF005E">
      <w:rPr>
        <w:rStyle w:val="PageNumber"/>
        <w:noProof/>
        <w:sz w:val="18"/>
      </w:rPr>
      <w:t>2</w:t>
    </w:r>
    <w:r w:rsidRPr="007C7631">
      <w:rPr>
        <w:rStyle w:val="PageNumber"/>
        <w:sz w:val="18"/>
      </w:rPr>
      <w:fldChar w:fldCharType="end"/>
    </w:r>
  </w:p>
  <w:p w14:paraId="144107D6" w14:textId="77777777" w:rsidR="0071079B" w:rsidRPr="00A5271D" w:rsidRDefault="0071079B" w:rsidP="007C7631">
    <w:pPr>
      <w:pStyle w:val="Footer"/>
      <w:ind w:right="360"/>
      <w:jc w:val="center"/>
      <w:rPr>
        <w:color w:val="99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CB59AC" w14:textId="6E57688A" w:rsidR="00CA4B67" w:rsidRPr="007C7631" w:rsidRDefault="00CA4B67" w:rsidP="00E91D0F">
    <w:pPr>
      <w:pStyle w:val="Footer"/>
      <w:framePr w:wrap="around" w:vAnchor="text" w:hAnchor="margin" w:xAlign="right" w:y="1"/>
      <w:rPr>
        <w:rStyle w:val="PageNumber"/>
        <w:sz w:val="18"/>
      </w:rPr>
    </w:pPr>
    <w:r w:rsidRPr="007C7631">
      <w:rPr>
        <w:rStyle w:val="PageNumber"/>
        <w:sz w:val="18"/>
      </w:rPr>
      <w:fldChar w:fldCharType="begin"/>
    </w:r>
    <w:r w:rsidRPr="007C7631">
      <w:rPr>
        <w:rStyle w:val="PageNumber"/>
        <w:sz w:val="18"/>
      </w:rPr>
      <w:instrText xml:space="preserve">PAGE  </w:instrText>
    </w:r>
    <w:r w:rsidRPr="007C7631">
      <w:rPr>
        <w:rStyle w:val="PageNumber"/>
        <w:sz w:val="18"/>
      </w:rPr>
      <w:fldChar w:fldCharType="separate"/>
    </w:r>
    <w:r w:rsidR="00AF005E">
      <w:rPr>
        <w:rStyle w:val="PageNumber"/>
        <w:noProof/>
        <w:sz w:val="18"/>
      </w:rPr>
      <w:t>3</w:t>
    </w:r>
    <w:r w:rsidRPr="007C7631">
      <w:rPr>
        <w:rStyle w:val="PageNumber"/>
        <w:sz w:val="18"/>
      </w:rPr>
      <w:fldChar w:fldCharType="end"/>
    </w:r>
  </w:p>
  <w:p w14:paraId="2D3C00CA" w14:textId="2B05D8AD" w:rsidR="00CA4B67" w:rsidRPr="0021701B" w:rsidRDefault="00CA4B67" w:rsidP="007C7631">
    <w:pPr>
      <w:pStyle w:val="Footer"/>
      <w:ind w:right="360"/>
      <w:jc w:val="center"/>
      <w:rPr>
        <w:rFonts w:ascii="Times New Roman" w:hAnsi="Times New Roman"/>
        <w:color w:val="990000"/>
      </w:rPr>
    </w:pPr>
    <w:r w:rsidRPr="0021701B">
      <w:rPr>
        <w:rFonts w:ascii="Times New Roman" w:hAnsi="Times New Roman" w:cs="TimesNewRomanPSMT"/>
        <w:sz w:val="14"/>
        <w:szCs w:val="14"/>
      </w:rPr>
      <w:t>This document is an incorporated document in the Macedon Ranges Planning Scheme pursuant to section 6(2)(j) of the Planning and Environment Act 1987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630590" w14:textId="77777777" w:rsidR="00A32BD0" w:rsidRDefault="00A32BD0">
      <w:r>
        <w:separator/>
      </w:r>
    </w:p>
  </w:footnote>
  <w:footnote w:type="continuationSeparator" w:id="0">
    <w:p w14:paraId="0D6FE2D4" w14:textId="77777777" w:rsidR="00A32BD0" w:rsidRDefault="00A32B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B83B91" w14:textId="77777777" w:rsidR="00671B5D" w:rsidRDefault="00FF6AF2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75449E2D" wp14:editId="647510C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49290" cy="2874645"/>
              <wp:effectExtent l="0" t="990600" r="0" b="878205"/>
              <wp:wrapNone/>
              <wp:docPr id="6" name="WordAr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49290" cy="287464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164E71" w14:textId="77777777" w:rsidR="00FF6AF2" w:rsidRDefault="00FF6AF2" w:rsidP="00FF6AF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2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449E2D" id="_x0000_t202" coordsize="21600,21600" o:spt="202" path="m,l,21600r21600,l21600,xe">
              <v:stroke joinstyle="miter"/>
              <v:path gradientshapeok="t" o:connecttype="rect"/>
            </v:shapetype>
            <v:shape id="WordArt 3" o:spid="_x0000_s1026" type="#_x0000_t202" style="position:absolute;margin-left:0;margin-top:0;width:452.7pt;height:226.35pt;rotation:-45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" o:allowincell="f" filled="f" stroked="f">
              <v:stroke joinstyle="round"/>
              <o:lock v:ext="edit" shapetype="t"/>
              <v:textbox style="mso-fit-shape-to-text:t">
                <w:txbxContent>
                  <w:p w14:paraId="52164E71" w14:textId="77777777" w:rsidR="00FF6AF2" w:rsidRDefault="00FF6AF2" w:rsidP="00FF6AF2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2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A0FC52" w14:textId="321630BF" w:rsidR="00532784" w:rsidRDefault="00532784" w:rsidP="00532784">
    <w:pPr>
      <w:pStyle w:val="Header"/>
      <w:tabs>
        <w:tab w:val="clear" w:pos="8640"/>
        <w:tab w:val="left" w:pos="4920"/>
        <w:tab w:val="right" w:pos="9639"/>
      </w:tabs>
    </w:pPr>
  </w:p>
  <w:p w14:paraId="13575E66" w14:textId="77777777" w:rsidR="00532784" w:rsidRPr="001D2A7F" w:rsidRDefault="00532784" w:rsidP="00532784">
    <w:pPr>
      <w:pStyle w:val="Header"/>
      <w:jc w:val="right"/>
      <w:rPr>
        <w:b/>
        <w:color w:val="990000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D8E5A1" w14:textId="77777777" w:rsidR="00671B5D" w:rsidRDefault="00A32BD0">
    <w:pPr>
      <w:pStyle w:val="Header"/>
    </w:pPr>
    <w:r>
      <w:rPr>
        <w:noProof/>
      </w:rPr>
      <w:pict w14:anchorId="4337E34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49" type="#_x0000_t136" alt="" style="position:absolute;margin-left:0;margin-top:0;width:452.7pt;height:226.35pt;rotation:315;z-index:-25165824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31457f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3015C7"/>
    <w:multiLevelType w:val="hybridMultilevel"/>
    <w:tmpl w:val="72940924"/>
    <w:lvl w:ilvl="0" w:tplc="4C1A0CD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EAEA98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E5B0308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A7EA74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6DE6C7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EFF2AA0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F78D72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1CE1806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20BA085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A27FC2"/>
    <w:multiLevelType w:val="hybridMultilevel"/>
    <w:tmpl w:val="74B024AE"/>
    <w:lvl w:ilvl="0" w:tplc="4178229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DE854C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75887F0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3F62DB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38EF61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B31A990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E34DA7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52C4B0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C6867B9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18278B"/>
    <w:multiLevelType w:val="hybridMultilevel"/>
    <w:tmpl w:val="572835FE"/>
    <w:lvl w:ilvl="0" w:tplc="BF26982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6506B6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D9D8AE8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EFA33D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D42841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6F5ED0E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DD0E079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8882AB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9A9490F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7E3671E"/>
    <w:multiLevelType w:val="hybridMultilevel"/>
    <w:tmpl w:val="719863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D7228E4"/>
    <w:multiLevelType w:val="hybridMultilevel"/>
    <w:tmpl w:val="C6B491AA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5" w15:restartNumberingAfterBreak="0">
    <w:nsid w:val="308E6D4D"/>
    <w:multiLevelType w:val="hybridMultilevel"/>
    <w:tmpl w:val="3C5AC600"/>
    <w:lvl w:ilvl="0" w:tplc="36C0DF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8301796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25B62C6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6A630C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42E12A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DB9C929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A00D70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D0EF21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47EEF73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B2E13B1"/>
    <w:multiLevelType w:val="hybridMultilevel"/>
    <w:tmpl w:val="65409D20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7" w15:restartNumberingAfterBreak="0">
    <w:nsid w:val="3D9955FC"/>
    <w:multiLevelType w:val="hybridMultilevel"/>
    <w:tmpl w:val="DAB285B0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8" w15:restartNumberingAfterBreak="0">
    <w:nsid w:val="42A742D9"/>
    <w:multiLevelType w:val="hybridMultilevel"/>
    <w:tmpl w:val="C3BEED4A"/>
    <w:lvl w:ilvl="0" w:tplc="0D9C9D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7409E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32AD7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55039A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E40C62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811A549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59085F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AD8F5C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516E7BF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7430708"/>
    <w:multiLevelType w:val="hybridMultilevel"/>
    <w:tmpl w:val="F98026FA"/>
    <w:lvl w:ilvl="0" w:tplc="DF2A0BC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C84390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1F0C70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A4C407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5EA7D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53AEA9B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C7C315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8E2C67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AE1848A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7FC5F40"/>
    <w:multiLevelType w:val="hybridMultilevel"/>
    <w:tmpl w:val="B31A90B8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4C4668CF"/>
    <w:multiLevelType w:val="hybridMultilevel"/>
    <w:tmpl w:val="30B613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C02259"/>
    <w:multiLevelType w:val="hybridMultilevel"/>
    <w:tmpl w:val="04BABCDC"/>
    <w:lvl w:ilvl="0" w:tplc="62F849A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538F02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97C613A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772A95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582A6C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97843C8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6E68F7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96E0FD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89C60E0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6D65D3D"/>
    <w:multiLevelType w:val="hybridMultilevel"/>
    <w:tmpl w:val="7408C06E"/>
    <w:lvl w:ilvl="0" w:tplc="EBE2D67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7A0B39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F64DD4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594670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9D8CBD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90A2239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CD68D8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3EAA5A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9CF846C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99432F4"/>
    <w:multiLevelType w:val="hybridMultilevel"/>
    <w:tmpl w:val="77F6B3CC"/>
    <w:lvl w:ilvl="0" w:tplc="B862123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14961E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C02FA5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60C111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E36FD0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8BBAC9A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686115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E5A578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3E36FC0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02C1930"/>
    <w:multiLevelType w:val="multilevel"/>
    <w:tmpl w:val="21424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394449A"/>
    <w:multiLevelType w:val="hybridMultilevel"/>
    <w:tmpl w:val="EB2EC378"/>
    <w:lvl w:ilvl="0" w:tplc="B36CE3B4">
      <w:start w:val="8"/>
      <w:numFmt w:val="bullet"/>
      <w:lvlText w:val="-"/>
      <w:lvlJc w:val="left"/>
      <w:pPr>
        <w:ind w:left="1758" w:hanging="360"/>
      </w:pPr>
      <w:rPr>
        <w:rFonts w:ascii="Calibri" w:eastAsia="Times New Roman" w:hAnsi="Calibri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17" w15:restartNumberingAfterBreak="0">
    <w:nsid w:val="74B93E0E"/>
    <w:multiLevelType w:val="hybridMultilevel"/>
    <w:tmpl w:val="DD941908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8" w15:restartNumberingAfterBreak="0">
    <w:nsid w:val="7A1F5A64"/>
    <w:multiLevelType w:val="hybridMultilevel"/>
    <w:tmpl w:val="DD6CF0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DC484A"/>
    <w:multiLevelType w:val="hybridMultilevel"/>
    <w:tmpl w:val="BD10B8D0"/>
    <w:lvl w:ilvl="0" w:tplc="C9B82C6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6DCB52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786DA9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9B810F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A4EE4D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DE44691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D14FE6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72484D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337210B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7"/>
  </w:num>
  <w:num w:numId="4">
    <w:abstractNumId w:val="6"/>
  </w:num>
  <w:num w:numId="5">
    <w:abstractNumId w:val="15"/>
  </w:num>
  <w:num w:numId="6">
    <w:abstractNumId w:val="13"/>
  </w:num>
  <w:num w:numId="7">
    <w:abstractNumId w:val="14"/>
  </w:num>
  <w:num w:numId="8">
    <w:abstractNumId w:val="8"/>
  </w:num>
  <w:num w:numId="9">
    <w:abstractNumId w:val="19"/>
  </w:num>
  <w:num w:numId="10">
    <w:abstractNumId w:val="5"/>
  </w:num>
  <w:num w:numId="11">
    <w:abstractNumId w:val="12"/>
  </w:num>
  <w:num w:numId="12">
    <w:abstractNumId w:val="1"/>
  </w:num>
  <w:num w:numId="13">
    <w:abstractNumId w:val="2"/>
  </w:num>
  <w:num w:numId="14">
    <w:abstractNumId w:val="9"/>
  </w:num>
  <w:num w:numId="15">
    <w:abstractNumId w:val="0"/>
  </w:num>
  <w:num w:numId="16">
    <w:abstractNumId w:val="16"/>
  </w:num>
  <w:num w:numId="17">
    <w:abstractNumId w:val="11"/>
  </w:num>
  <w:num w:numId="18">
    <w:abstractNumId w:val="3"/>
  </w:num>
  <w:num w:numId="19">
    <w:abstractNumId w:val="18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8CE"/>
    <w:rsid w:val="0001084F"/>
    <w:rsid w:val="00022C0F"/>
    <w:rsid w:val="000268AE"/>
    <w:rsid w:val="00053955"/>
    <w:rsid w:val="00056A9A"/>
    <w:rsid w:val="00060005"/>
    <w:rsid w:val="000A6DD6"/>
    <w:rsid w:val="000F031F"/>
    <w:rsid w:val="00100A31"/>
    <w:rsid w:val="00113392"/>
    <w:rsid w:val="00124183"/>
    <w:rsid w:val="001413AC"/>
    <w:rsid w:val="00142E65"/>
    <w:rsid w:val="00146D5A"/>
    <w:rsid w:val="00160E32"/>
    <w:rsid w:val="001721DE"/>
    <w:rsid w:val="001767F0"/>
    <w:rsid w:val="0018217F"/>
    <w:rsid w:val="00182488"/>
    <w:rsid w:val="0019740E"/>
    <w:rsid w:val="001A2A7E"/>
    <w:rsid w:val="001B165A"/>
    <w:rsid w:val="001D4E3A"/>
    <w:rsid w:val="001E38F6"/>
    <w:rsid w:val="001F4E6B"/>
    <w:rsid w:val="001F6495"/>
    <w:rsid w:val="001F7315"/>
    <w:rsid w:val="0021701B"/>
    <w:rsid w:val="00236721"/>
    <w:rsid w:val="00260C69"/>
    <w:rsid w:val="00266F47"/>
    <w:rsid w:val="002708CE"/>
    <w:rsid w:val="0027294C"/>
    <w:rsid w:val="00276707"/>
    <w:rsid w:val="002972AA"/>
    <w:rsid w:val="002D09EC"/>
    <w:rsid w:val="002F65D9"/>
    <w:rsid w:val="003001C2"/>
    <w:rsid w:val="00300928"/>
    <w:rsid w:val="00306121"/>
    <w:rsid w:val="0032596B"/>
    <w:rsid w:val="00325EB7"/>
    <w:rsid w:val="003275AC"/>
    <w:rsid w:val="00336C95"/>
    <w:rsid w:val="00344696"/>
    <w:rsid w:val="00354C77"/>
    <w:rsid w:val="00365E9E"/>
    <w:rsid w:val="00374B22"/>
    <w:rsid w:val="00377036"/>
    <w:rsid w:val="00395165"/>
    <w:rsid w:val="00396B9B"/>
    <w:rsid w:val="003B74CA"/>
    <w:rsid w:val="003C1848"/>
    <w:rsid w:val="003C34D4"/>
    <w:rsid w:val="003C6CAB"/>
    <w:rsid w:val="003D42D5"/>
    <w:rsid w:val="003E0810"/>
    <w:rsid w:val="003F7FFC"/>
    <w:rsid w:val="00420A6A"/>
    <w:rsid w:val="00433C78"/>
    <w:rsid w:val="00441F5C"/>
    <w:rsid w:val="004433C3"/>
    <w:rsid w:val="004607B9"/>
    <w:rsid w:val="00495E76"/>
    <w:rsid w:val="00504854"/>
    <w:rsid w:val="005244B4"/>
    <w:rsid w:val="00532784"/>
    <w:rsid w:val="0054506B"/>
    <w:rsid w:val="00546EA0"/>
    <w:rsid w:val="00550A22"/>
    <w:rsid w:val="005517F6"/>
    <w:rsid w:val="0056118E"/>
    <w:rsid w:val="00561B29"/>
    <w:rsid w:val="00562225"/>
    <w:rsid w:val="00562A97"/>
    <w:rsid w:val="00571402"/>
    <w:rsid w:val="00582775"/>
    <w:rsid w:val="005A57A8"/>
    <w:rsid w:val="005B67F1"/>
    <w:rsid w:val="005C367D"/>
    <w:rsid w:val="005D3BC7"/>
    <w:rsid w:val="005D4DCC"/>
    <w:rsid w:val="00620CD3"/>
    <w:rsid w:val="00627202"/>
    <w:rsid w:val="00671B5D"/>
    <w:rsid w:val="00687C7E"/>
    <w:rsid w:val="006A2692"/>
    <w:rsid w:val="006F0655"/>
    <w:rsid w:val="006F51D1"/>
    <w:rsid w:val="00700507"/>
    <w:rsid w:val="0071079B"/>
    <w:rsid w:val="00730230"/>
    <w:rsid w:val="00730653"/>
    <w:rsid w:val="00730A13"/>
    <w:rsid w:val="0076785A"/>
    <w:rsid w:val="00783F9E"/>
    <w:rsid w:val="00786EE8"/>
    <w:rsid w:val="00787A60"/>
    <w:rsid w:val="007904C7"/>
    <w:rsid w:val="0079188E"/>
    <w:rsid w:val="00796F8F"/>
    <w:rsid w:val="007A6726"/>
    <w:rsid w:val="007B140A"/>
    <w:rsid w:val="007B37A7"/>
    <w:rsid w:val="007C7631"/>
    <w:rsid w:val="007E5229"/>
    <w:rsid w:val="00843BB8"/>
    <w:rsid w:val="00863DE4"/>
    <w:rsid w:val="00867212"/>
    <w:rsid w:val="008962B3"/>
    <w:rsid w:val="008A69A1"/>
    <w:rsid w:val="008C4AE1"/>
    <w:rsid w:val="008D61C0"/>
    <w:rsid w:val="008F04BF"/>
    <w:rsid w:val="008F4846"/>
    <w:rsid w:val="009011A0"/>
    <w:rsid w:val="00922F64"/>
    <w:rsid w:val="00937E23"/>
    <w:rsid w:val="00957EE9"/>
    <w:rsid w:val="00972237"/>
    <w:rsid w:val="00991F97"/>
    <w:rsid w:val="009A0503"/>
    <w:rsid w:val="009A18E1"/>
    <w:rsid w:val="009A7B78"/>
    <w:rsid w:val="009C10A2"/>
    <w:rsid w:val="009C2A92"/>
    <w:rsid w:val="009E2254"/>
    <w:rsid w:val="009E7BC3"/>
    <w:rsid w:val="00A06380"/>
    <w:rsid w:val="00A143D6"/>
    <w:rsid w:val="00A32BC2"/>
    <w:rsid w:val="00A32BD0"/>
    <w:rsid w:val="00A376DC"/>
    <w:rsid w:val="00A45FF5"/>
    <w:rsid w:val="00A5099C"/>
    <w:rsid w:val="00A5271D"/>
    <w:rsid w:val="00A6061C"/>
    <w:rsid w:val="00A648EC"/>
    <w:rsid w:val="00A67968"/>
    <w:rsid w:val="00A73613"/>
    <w:rsid w:val="00A744DB"/>
    <w:rsid w:val="00A81929"/>
    <w:rsid w:val="00A8411E"/>
    <w:rsid w:val="00AB4BE5"/>
    <w:rsid w:val="00AB6482"/>
    <w:rsid w:val="00AD3D3D"/>
    <w:rsid w:val="00AD70DC"/>
    <w:rsid w:val="00AF005E"/>
    <w:rsid w:val="00AF2D18"/>
    <w:rsid w:val="00AF34BE"/>
    <w:rsid w:val="00B13DF6"/>
    <w:rsid w:val="00B423B8"/>
    <w:rsid w:val="00B43F43"/>
    <w:rsid w:val="00B503D0"/>
    <w:rsid w:val="00B53DA4"/>
    <w:rsid w:val="00B655C6"/>
    <w:rsid w:val="00B7383C"/>
    <w:rsid w:val="00B775EC"/>
    <w:rsid w:val="00B815E0"/>
    <w:rsid w:val="00B83511"/>
    <w:rsid w:val="00B87BF6"/>
    <w:rsid w:val="00B97882"/>
    <w:rsid w:val="00BA4C15"/>
    <w:rsid w:val="00BB3A95"/>
    <w:rsid w:val="00BC264E"/>
    <w:rsid w:val="00BD6C34"/>
    <w:rsid w:val="00BE08ED"/>
    <w:rsid w:val="00BF79D8"/>
    <w:rsid w:val="00C0775A"/>
    <w:rsid w:val="00C1283A"/>
    <w:rsid w:val="00C635B3"/>
    <w:rsid w:val="00C766B5"/>
    <w:rsid w:val="00C92052"/>
    <w:rsid w:val="00C93ABE"/>
    <w:rsid w:val="00C93D64"/>
    <w:rsid w:val="00CA28AB"/>
    <w:rsid w:val="00CA4B67"/>
    <w:rsid w:val="00CA4C8A"/>
    <w:rsid w:val="00CB0C8E"/>
    <w:rsid w:val="00CC002C"/>
    <w:rsid w:val="00CC1936"/>
    <w:rsid w:val="00CC6097"/>
    <w:rsid w:val="00CD0727"/>
    <w:rsid w:val="00CD29AF"/>
    <w:rsid w:val="00CE1B9F"/>
    <w:rsid w:val="00CF09D0"/>
    <w:rsid w:val="00CF3E57"/>
    <w:rsid w:val="00CF7B1C"/>
    <w:rsid w:val="00D03A92"/>
    <w:rsid w:val="00D21157"/>
    <w:rsid w:val="00D43433"/>
    <w:rsid w:val="00D4607C"/>
    <w:rsid w:val="00D50AB2"/>
    <w:rsid w:val="00D51C27"/>
    <w:rsid w:val="00D6503B"/>
    <w:rsid w:val="00D73936"/>
    <w:rsid w:val="00D9738C"/>
    <w:rsid w:val="00DB0E4D"/>
    <w:rsid w:val="00DB773B"/>
    <w:rsid w:val="00DD142E"/>
    <w:rsid w:val="00DF3682"/>
    <w:rsid w:val="00DF7216"/>
    <w:rsid w:val="00DF7894"/>
    <w:rsid w:val="00E11405"/>
    <w:rsid w:val="00E51947"/>
    <w:rsid w:val="00E540D2"/>
    <w:rsid w:val="00E61368"/>
    <w:rsid w:val="00E844A9"/>
    <w:rsid w:val="00E91D0F"/>
    <w:rsid w:val="00E938D4"/>
    <w:rsid w:val="00EB420F"/>
    <w:rsid w:val="00EB65F3"/>
    <w:rsid w:val="00ED68AA"/>
    <w:rsid w:val="00EE4100"/>
    <w:rsid w:val="00EE7C7C"/>
    <w:rsid w:val="00EF3214"/>
    <w:rsid w:val="00F04073"/>
    <w:rsid w:val="00F066E3"/>
    <w:rsid w:val="00F11719"/>
    <w:rsid w:val="00F146AD"/>
    <w:rsid w:val="00F14C13"/>
    <w:rsid w:val="00F15CB2"/>
    <w:rsid w:val="00F302C9"/>
    <w:rsid w:val="00F3067A"/>
    <w:rsid w:val="00F35972"/>
    <w:rsid w:val="00F404F3"/>
    <w:rsid w:val="00F42995"/>
    <w:rsid w:val="00F53F80"/>
    <w:rsid w:val="00F63DEC"/>
    <w:rsid w:val="00F8111E"/>
    <w:rsid w:val="00F82C61"/>
    <w:rsid w:val="00FA722C"/>
    <w:rsid w:val="00FC3761"/>
    <w:rsid w:val="00FF5C2B"/>
    <w:rsid w:val="00FF6AF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DB96AC5"/>
  <w15:docId w15:val="{A1CEA0A1-3953-43C0-A3A3-D6F659252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07B9"/>
    <w:rPr>
      <w:rFonts w:asciiTheme="majorHAnsi" w:hAnsiTheme="majorHAnsi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07B9"/>
    <w:pPr>
      <w:keepNext/>
      <w:keepLines/>
      <w:spacing w:before="480"/>
      <w:outlineLvl w:val="0"/>
    </w:pPr>
    <w:rPr>
      <w:rFonts w:eastAsiaTheme="majorEastAsia" w:cstheme="majorBidi"/>
      <w:b/>
      <w:bCs/>
      <w:color w:val="99000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07B9"/>
    <w:pPr>
      <w:keepNext/>
      <w:keepLines/>
      <w:spacing w:before="200"/>
      <w:outlineLvl w:val="1"/>
    </w:pPr>
    <w:rPr>
      <w:rFonts w:eastAsiaTheme="majorEastAsia" w:cstheme="majorBidi"/>
      <w:b/>
      <w:bCs/>
      <w:color w:val="990000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A32BC2"/>
    <w:pPr>
      <w:keepNext/>
      <w:outlineLvl w:val="2"/>
    </w:pPr>
    <w:rPr>
      <w:rFonts w:ascii="Arial" w:eastAsia="Times New Roman" w:hAnsi="Arial" w:cs="Times New Roman"/>
      <w:b/>
      <w:sz w:val="20"/>
      <w:szCs w:val="20"/>
      <w:lang w:val="en-AU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07B9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990000"/>
    </w:rPr>
  </w:style>
  <w:style w:type="paragraph" w:styleId="Heading5">
    <w:name w:val="heading 5"/>
    <w:basedOn w:val="Normal"/>
    <w:next w:val="Normal"/>
    <w:link w:val="Heading5Char"/>
    <w:qFormat/>
    <w:rsid w:val="00A32BC2"/>
    <w:pPr>
      <w:keepNext/>
      <w:outlineLvl w:val="4"/>
    </w:pPr>
    <w:rPr>
      <w:rFonts w:ascii="Arial" w:eastAsia="Times New Roman" w:hAnsi="Arial" w:cs="Times New Roman"/>
      <w:sz w:val="56"/>
      <w:szCs w:val="20"/>
    </w:rPr>
  </w:style>
  <w:style w:type="paragraph" w:styleId="Heading6">
    <w:name w:val="heading 6"/>
    <w:basedOn w:val="Normal"/>
    <w:next w:val="Normal"/>
    <w:link w:val="Heading6Char"/>
    <w:qFormat/>
    <w:rsid w:val="00A32BC2"/>
    <w:pPr>
      <w:keepNext/>
      <w:outlineLvl w:val="5"/>
    </w:pPr>
    <w:rPr>
      <w:rFonts w:ascii="Arial" w:eastAsia="Times New Roman" w:hAnsi="Arial" w:cs="Times New Roman"/>
      <w:sz w:val="28"/>
      <w:szCs w:val="20"/>
    </w:rPr>
  </w:style>
  <w:style w:type="paragraph" w:styleId="Heading7">
    <w:name w:val="heading 7"/>
    <w:basedOn w:val="Normal"/>
    <w:next w:val="Normal"/>
    <w:link w:val="Heading7Char"/>
    <w:qFormat/>
    <w:rsid w:val="00A32BC2"/>
    <w:pPr>
      <w:keepNext/>
      <w:outlineLvl w:val="6"/>
    </w:pPr>
    <w:rPr>
      <w:rFonts w:ascii="Arial" w:eastAsia="Times New Roman" w:hAnsi="Arial" w:cs="Times New Roman"/>
      <w:b/>
      <w:sz w:val="28"/>
      <w:szCs w:val="20"/>
    </w:rPr>
  </w:style>
  <w:style w:type="paragraph" w:styleId="Heading8">
    <w:name w:val="heading 8"/>
    <w:basedOn w:val="Normal"/>
    <w:next w:val="Normal"/>
    <w:link w:val="Heading8Char"/>
    <w:qFormat/>
    <w:rsid w:val="00A32BC2"/>
    <w:pPr>
      <w:keepNext/>
      <w:outlineLvl w:val="7"/>
    </w:pPr>
    <w:rPr>
      <w:rFonts w:ascii="Arial" w:eastAsia="Times New Roman" w:hAnsi="Arial" w:cs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66E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66E3"/>
  </w:style>
  <w:style w:type="paragraph" w:styleId="Footer">
    <w:name w:val="footer"/>
    <w:basedOn w:val="Normal"/>
    <w:link w:val="FooterChar"/>
    <w:uiPriority w:val="99"/>
    <w:unhideWhenUsed/>
    <w:rsid w:val="00F066E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66E3"/>
  </w:style>
  <w:style w:type="character" w:styleId="PageNumber">
    <w:name w:val="page number"/>
    <w:basedOn w:val="DefaultParagraphFont"/>
    <w:uiPriority w:val="99"/>
    <w:semiHidden/>
    <w:unhideWhenUsed/>
    <w:rsid w:val="00374B22"/>
  </w:style>
  <w:style w:type="paragraph" w:styleId="BalloonText">
    <w:name w:val="Balloon Text"/>
    <w:basedOn w:val="Normal"/>
    <w:link w:val="BalloonTextChar"/>
    <w:uiPriority w:val="99"/>
    <w:semiHidden/>
    <w:unhideWhenUsed/>
    <w:rsid w:val="006F06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655"/>
    <w:rPr>
      <w:rFonts w:ascii="Lucida Grande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A32BC2"/>
    <w:rPr>
      <w:rFonts w:ascii="Arial" w:eastAsia="Times New Roman" w:hAnsi="Arial" w:cs="Times New Roman"/>
      <w:b/>
      <w:sz w:val="20"/>
      <w:szCs w:val="20"/>
      <w:lang w:val="en-AU"/>
    </w:rPr>
  </w:style>
  <w:style w:type="character" w:customStyle="1" w:styleId="Heading5Char">
    <w:name w:val="Heading 5 Char"/>
    <w:basedOn w:val="DefaultParagraphFont"/>
    <w:link w:val="Heading5"/>
    <w:rsid w:val="00A32BC2"/>
    <w:rPr>
      <w:rFonts w:ascii="Arial" w:eastAsia="Times New Roman" w:hAnsi="Arial" w:cs="Times New Roman"/>
      <w:sz w:val="56"/>
      <w:szCs w:val="20"/>
    </w:rPr>
  </w:style>
  <w:style w:type="character" w:customStyle="1" w:styleId="Heading6Char">
    <w:name w:val="Heading 6 Char"/>
    <w:basedOn w:val="DefaultParagraphFont"/>
    <w:link w:val="Heading6"/>
    <w:rsid w:val="00A32BC2"/>
    <w:rPr>
      <w:rFonts w:ascii="Arial" w:eastAsia="Times New Roman" w:hAnsi="Arial" w:cs="Times New Roman"/>
      <w:sz w:val="28"/>
      <w:szCs w:val="20"/>
    </w:rPr>
  </w:style>
  <w:style w:type="character" w:customStyle="1" w:styleId="Heading7Char">
    <w:name w:val="Heading 7 Char"/>
    <w:basedOn w:val="DefaultParagraphFont"/>
    <w:link w:val="Heading7"/>
    <w:rsid w:val="00A32BC2"/>
    <w:rPr>
      <w:rFonts w:ascii="Arial" w:eastAsia="Times New Roman" w:hAnsi="Arial" w:cs="Times New Roman"/>
      <w:b/>
      <w:sz w:val="28"/>
      <w:szCs w:val="20"/>
    </w:rPr>
  </w:style>
  <w:style w:type="character" w:customStyle="1" w:styleId="Heading8Char">
    <w:name w:val="Heading 8 Char"/>
    <w:basedOn w:val="DefaultParagraphFont"/>
    <w:link w:val="Heading8"/>
    <w:rsid w:val="00A32BC2"/>
    <w:rPr>
      <w:rFonts w:ascii="Arial" w:eastAsia="Times New Roman" w:hAnsi="Arial" w:cs="Times New Roman"/>
      <w:b/>
      <w:sz w:val="22"/>
      <w:szCs w:val="20"/>
    </w:rPr>
  </w:style>
  <w:style w:type="paragraph" w:styleId="Salutation">
    <w:name w:val="Salutation"/>
    <w:basedOn w:val="Normal"/>
    <w:next w:val="Normal"/>
    <w:link w:val="SalutationChar"/>
    <w:rsid w:val="00A32BC2"/>
    <w:rPr>
      <w:rFonts w:ascii="Times New Roman" w:eastAsia="Times New Roman" w:hAnsi="Times New Roman" w:cs="Times New Roman"/>
      <w:sz w:val="20"/>
      <w:szCs w:val="20"/>
    </w:rPr>
  </w:style>
  <w:style w:type="character" w:customStyle="1" w:styleId="SalutationChar">
    <w:name w:val="Salutation Char"/>
    <w:basedOn w:val="DefaultParagraphFont"/>
    <w:link w:val="Salutation"/>
    <w:rsid w:val="00A32BC2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rsid w:val="00A32BC2"/>
    <w:pPr>
      <w:spacing w:after="12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A32BC2"/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rsid w:val="00A32BC2"/>
    <w:rPr>
      <w:rFonts w:ascii="Arial" w:eastAsia="Times New Roman" w:hAnsi="Arial" w:cs="Times New Roman"/>
      <w:szCs w:val="20"/>
    </w:rPr>
  </w:style>
  <w:style w:type="character" w:customStyle="1" w:styleId="BodyText3Char">
    <w:name w:val="Body Text 3 Char"/>
    <w:basedOn w:val="DefaultParagraphFont"/>
    <w:link w:val="BodyText3"/>
    <w:rsid w:val="00A32BC2"/>
    <w:rPr>
      <w:rFonts w:ascii="Arial" w:eastAsia="Times New Roman" w:hAnsi="Arial" w:cs="Times New Roman"/>
      <w:sz w:val="22"/>
      <w:szCs w:val="20"/>
    </w:rPr>
  </w:style>
  <w:style w:type="paragraph" w:styleId="ListParagraph">
    <w:name w:val="List Paragraph"/>
    <w:basedOn w:val="Normal"/>
    <w:uiPriority w:val="34"/>
    <w:qFormat/>
    <w:rsid w:val="004607B9"/>
    <w:pPr>
      <w:ind w:left="720"/>
      <w:contextualSpacing/>
    </w:pPr>
    <w:rPr>
      <w:rFonts w:eastAsia="Times New Roman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607B9"/>
    <w:rPr>
      <w:rFonts w:asciiTheme="majorHAnsi" w:eastAsiaTheme="majorEastAsia" w:hAnsiTheme="majorHAnsi" w:cstheme="majorBidi"/>
      <w:b/>
      <w:bCs/>
      <w:color w:val="99000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607B9"/>
    <w:rPr>
      <w:rFonts w:asciiTheme="majorHAnsi" w:eastAsiaTheme="majorEastAsia" w:hAnsiTheme="majorHAnsi" w:cstheme="majorBidi"/>
      <w:b/>
      <w:bCs/>
      <w:color w:val="99000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07B9"/>
    <w:rPr>
      <w:rFonts w:asciiTheme="majorHAnsi" w:eastAsiaTheme="majorEastAsia" w:hAnsiTheme="majorHAnsi" w:cstheme="majorBidi"/>
      <w:b/>
      <w:bCs/>
      <w:i/>
      <w:iCs/>
      <w:color w:val="990000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4607B9"/>
    <w:pPr>
      <w:spacing w:after="300"/>
      <w:contextualSpacing/>
    </w:pPr>
    <w:rPr>
      <w:rFonts w:eastAsiaTheme="majorEastAsia" w:cstheme="majorBidi"/>
      <w:color w:val="990000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607B9"/>
    <w:rPr>
      <w:rFonts w:asciiTheme="majorHAnsi" w:eastAsiaTheme="majorEastAsia" w:hAnsiTheme="majorHAnsi" w:cstheme="majorBidi"/>
      <w:color w:val="990000"/>
      <w:spacing w:val="5"/>
      <w:kern w:val="28"/>
      <w:sz w:val="40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07B9"/>
    <w:pPr>
      <w:numPr>
        <w:ilvl w:val="1"/>
      </w:numPr>
    </w:pPr>
    <w:rPr>
      <w:rFonts w:eastAsiaTheme="majorEastAsia" w:cstheme="majorBidi"/>
      <w:i/>
      <w:iCs/>
      <w:color w:val="990000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607B9"/>
    <w:rPr>
      <w:rFonts w:asciiTheme="majorHAnsi" w:eastAsiaTheme="majorEastAsia" w:hAnsiTheme="majorHAnsi" w:cstheme="majorBidi"/>
      <w:i/>
      <w:iCs/>
      <w:color w:val="990000"/>
      <w:spacing w:val="15"/>
    </w:rPr>
  </w:style>
  <w:style w:type="character" w:styleId="IntenseEmphasis">
    <w:name w:val="Intense Emphasis"/>
    <w:basedOn w:val="DefaultParagraphFont"/>
    <w:uiPriority w:val="21"/>
    <w:qFormat/>
    <w:rsid w:val="004607B9"/>
    <w:rPr>
      <w:rFonts w:asciiTheme="majorHAnsi" w:hAnsiTheme="majorHAnsi"/>
      <w:b/>
      <w:bCs/>
      <w:i/>
      <w:iCs/>
      <w:color w:val="990000"/>
    </w:rPr>
  </w:style>
  <w:style w:type="character" w:styleId="Emphasis">
    <w:name w:val="Emphasis"/>
    <w:basedOn w:val="DefaultParagraphFont"/>
    <w:uiPriority w:val="20"/>
    <w:qFormat/>
    <w:rsid w:val="004607B9"/>
    <w:rPr>
      <w:rFonts w:asciiTheme="majorHAnsi" w:hAnsiTheme="majorHAnsi"/>
      <w:i/>
      <w:iCs/>
    </w:rPr>
  </w:style>
  <w:style w:type="character" w:styleId="SubtleEmphasis">
    <w:name w:val="Subtle Emphasis"/>
    <w:basedOn w:val="DefaultParagraphFont"/>
    <w:uiPriority w:val="19"/>
    <w:qFormat/>
    <w:rsid w:val="004607B9"/>
    <w:rPr>
      <w:rFonts w:asciiTheme="majorHAnsi" w:hAnsiTheme="majorHAnsi"/>
      <w:i/>
      <w:iCs/>
      <w:color w:val="808080" w:themeColor="text1" w:themeTint="7F"/>
    </w:rPr>
  </w:style>
  <w:style w:type="character" w:styleId="Strong">
    <w:name w:val="Strong"/>
    <w:basedOn w:val="DefaultParagraphFont"/>
    <w:uiPriority w:val="22"/>
    <w:qFormat/>
    <w:rsid w:val="004607B9"/>
    <w:rPr>
      <w:rFonts w:asciiTheme="majorHAnsi" w:hAnsiTheme="majorHAnsi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607B9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607B9"/>
    <w:rPr>
      <w:rFonts w:asciiTheme="majorHAnsi" w:hAnsiTheme="majorHAnsi"/>
      <w:i/>
      <w:iCs/>
      <w:color w:val="000000" w:themeColor="text1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07B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99000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07B9"/>
    <w:rPr>
      <w:rFonts w:asciiTheme="majorHAnsi" w:hAnsiTheme="majorHAnsi"/>
      <w:b/>
      <w:bCs/>
      <w:i/>
      <w:iCs/>
      <w:color w:val="990000"/>
      <w:sz w:val="22"/>
    </w:rPr>
  </w:style>
  <w:style w:type="character" w:styleId="BookTitle">
    <w:name w:val="Book Title"/>
    <w:basedOn w:val="DefaultParagraphFont"/>
    <w:uiPriority w:val="33"/>
    <w:qFormat/>
    <w:rsid w:val="004607B9"/>
    <w:rPr>
      <w:rFonts w:asciiTheme="majorHAnsi" w:hAnsiTheme="majorHAnsi"/>
      <w:b/>
      <w:bCs/>
      <w:smallCaps/>
      <w:spacing w:val="5"/>
    </w:rPr>
  </w:style>
  <w:style w:type="character" w:styleId="IntenseReference">
    <w:name w:val="Intense Reference"/>
    <w:basedOn w:val="DefaultParagraphFont"/>
    <w:uiPriority w:val="32"/>
    <w:qFormat/>
    <w:rsid w:val="004607B9"/>
    <w:rPr>
      <w:rFonts w:asciiTheme="majorHAnsi" w:hAnsiTheme="majorHAnsi"/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4607B9"/>
    <w:rPr>
      <w:rFonts w:asciiTheme="majorHAnsi" w:hAnsiTheme="majorHAnsi"/>
      <w:smallCaps/>
      <w:color w:val="C0504D" w:themeColor="accent2"/>
      <w:u w:val="single"/>
    </w:rPr>
  </w:style>
  <w:style w:type="table" w:styleId="TableGrid">
    <w:name w:val="Table Grid"/>
    <w:basedOn w:val="TableNormal"/>
    <w:uiPriority w:val="39"/>
    <w:rsid w:val="0037703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7A672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A672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F5C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5C2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5C2B"/>
    <w:rPr>
      <w:rFonts w:asciiTheme="majorHAnsi" w:hAnsiTheme="maj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5C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5C2B"/>
    <w:rPr>
      <w:rFonts w:asciiTheme="majorHAnsi" w:hAnsiTheme="majorHAnsi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495E76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8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i\Google%20Drive\GJM\Templates\GJM%20Citation%20Template%20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343AB6-E62B-42C7-BFF8-F920826C0E24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B0CF649B-B4AC-4F72-A993-E2CC3168F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GJM Citation Template v2.dotx</Template>
  <TotalTime>33</TotalTime>
  <Pages>3</Pages>
  <Words>312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Dannielle Orr</cp:lastModifiedBy>
  <cp:revision>15</cp:revision>
  <dcterms:created xsi:type="dcterms:W3CDTF">2020-06-01T06:34:00Z</dcterms:created>
  <dcterms:modified xsi:type="dcterms:W3CDTF">2021-05-05T11:55:00Z</dcterms:modified>
</cp:coreProperties>
</file>