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16423" w14:textId="4440069C" w:rsidR="00AD7833" w:rsidRPr="00AD7833" w:rsidRDefault="00257382" w:rsidP="00504854">
      <w:pPr>
        <w:spacing w:after="120"/>
        <w:rPr>
          <w:b/>
          <w:sz w:val="32"/>
        </w:rPr>
      </w:pPr>
      <w:r w:rsidRPr="00257382">
        <w:rPr>
          <w:rFonts w:cs="Tahoma"/>
          <w:b/>
          <w:sz w:val="32"/>
          <w:szCs w:val="22"/>
        </w:rPr>
        <w:t>Penola</w:t>
      </w:r>
      <w:bookmarkStart w:id="0" w:name="_GoBack"/>
      <w:bookmarkEnd w:id="0"/>
      <w:r w:rsidRPr="00257382">
        <w:rPr>
          <w:rFonts w:cs="Tahoma"/>
          <w:b/>
          <w:sz w:val="32"/>
          <w:szCs w:val="22"/>
        </w:rPr>
        <w:t xml:space="preserve"> </w:t>
      </w:r>
      <w:r>
        <w:rPr>
          <w:b/>
          <w:sz w:val="32"/>
        </w:rPr>
        <w:t xml:space="preserve">Statement of Significance, </w:t>
      </w:r>
      <w:r w:rsidR="00154EB0">
        <w:rPr>
          <w:b/>
          <w:sz w:val="32"/>
        </w:rPr>
        <w:t>Ma</w:t>
      </w:r>
      <w:r w:rsidR="009F3AC9">
        <w:rPr>
          <w:b/>
          <w:sz w:val="32"/>
        </w:rPr>
        <w:t>y</w:t>
      </w:r>
      <w:r w:rsidR="00AD7833">
        <w:rPr>
          <w:b/>
          <w:sz w:val="32"/>
        </w:rPr>
        <w:t xml:space="preserve"> 2021</w:t>
      </w:r>
    </w:p>
    <w:tbl>
      <w:tblPr>
        <w:tblStyle w:val="TableGrid"/>
        <w:tblW w:w="0" w:type="auto"/>
        <w:tblInd w:w="14"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5040"/>
        <w:gridCol w:w="4578"/>
      </w:tblGrid>
      <w:tr w:rsidR="00257382" w:rsidRPr="00257382" w14:paraId="6856EB45" w14:textId="77777777" w:rsidTr="00302A1B">
        <w:tc>
          <w:tcPr>
            <w:tcW w:w="5049" w:type="dxa"/>
          </w:tcPr>
          <w:p w14:paraId="6DF380C6" w14:textId="1F6FDF43" w:rsidR="00257382" w:rsidRPr="00257382" w:rsidRDefault="00257382" w:rsidP="00302A1B">
            <w:pPr>
              <w:pStyle w:val="NormalWeb"/>
              <w:spacing w:before="60" w:beforeAutospacing="0" w:after="80" w:afterAutospacing="0"/>
              <w:rPr>
                <w:rFonts w:ascii="Calibri" w:hAnsi="Calibri"/>
                <w:sz w:val="22"/>
                <w:szCs w:val="22"/>
              </w:rPr>
            </w:pPr>
            <w:r w:rsidRPr="00257382">
              <w:rPr>
                <w:rFonts w:ascii="Calibri" w:hAnsi="Calibri"/>
                <w:b/>
                <w:sz w:val="22"/>
                <w:szCs w:val="22"/>
              </w:rPr>
              <w:t xml:space="preserve">Heritage place: </w:t>
            </w:r>
            <w:r w:rsidRPr="00257382">
              <w:rPr>
                <w:rFonts w:ascii="Calibri" w:hAnsi="Calibri"/>
                <w:sz w:val="22"/>
                <w:szCs w:val="22"/>
              </w:rPr>
              <w:t xml:space="preserve">Penola, </w:t>
            </w:r>
            <w:r w:rsidR="00AD7833">
              <w:rPr>
                <w:rFonts w:ascii="Calibri" w:hAnsi="Calibri"/>
                <w:sz w:val="22"/>
                <w:szCs w:val="22"/>
              </w:rPr>
              <w:t>222 (part)</w:t>
            </w:r>
            <w:r w:rsidRPr="00257382">
              <w:rPr>
                <w:rFonts w:ascii="Calibri" w:hAnsi="Calibri"/>
                <w:sz w:val="22"/>
                <w:szCs w:val="22"/>
              </w:rPr>
              <w:t xml:space="preserve"> Alton Road, Mount Macedon</w:t>
            </w:r>
          </w:p>
        </w:tc>
        <w:tc>
          <w:tcPr>
            <w:tcW w:w="4587" w:type="dxa"/>
          </w:tcPr>
          <w:p w14:paraId="31A02923" w14:textId="6547785C" w:rsidR="00257382" w:rsidRPr="00257382" w:rsidRDefault="00257382" w:rsidP="00257382">
            <w:pPr>
              <w:spacing w:before="60" w:after="80" w:line="259" w:lineRule="auto"/>
              <w:rPr>
                <w:rFonts w:ascii="Calibri" w:hAnsi="Calibri"/>
              </w:rPr>
            </w:pPr>
            <w:r w:rsidRPr="00257382">
              <w:rPr>
                <w:rFonts w:ascii="Calibri" w:hAnsi="Calibri"/>
                <w:b/>
              </w:rPr>
              <w:t xml:space="preserve">PS ref no.: </w:t>
            </w:r>
            <w:r w:rsidRPr="00257382">
              <w:rPr>
                <w:rFonts w:ascii="Calibri" w:hAnsi="Calibri"/>
              </w:rPr>
              <w:t>HO32</w:t>
            </w:r>
            <w:r>
              <w:rPr>
                <w:rFonts w:ascii="Calibri" w:hAnsi="Calibri"/>
              </w:rPr>
              <w:t>7</w:t>
            </w:r>
          </w:p>
        </w:tc>
      </w:tr>
    </w:tbl>
    <w:p w14:paraId="4223DF64" w14:textId="77777777" w:rsidR="005A00EF" w:rsidRPr="00504854" w:rsidRDefault="005A00EF" w:rsidP="00504854">
      <w:pPr>
        <w:spacing w:after="120"/>
        <w:jc w:val="center"/>
        <w:rPr>
          <w:rFonts w:cs="Tahoma"/>
          <w:noProof/>
          <w:szCs w:val="22"/>
        </w:rPr>
      </w:pPr>
    </w:p>
    <w:p w14:paraId="753DCF0D" w14:textId="77777777" w:rsidR="007B37A7" w:rsidRDefault="00100C3D" w:rsidP="00504854">
      <w:pPr>
        <w:spacing w:after="120"/>
        <w:jc w:val="center"/>
        <w:rPr>
          <w:rFonts w:cs="Tahoma"/>
          <w:sz w:val="20"/>
          <w:szCs w:val="22"/>
        </w:rPr>
      </w:pPr>
      <w:r>
        <w:rPr>
          <w:rFonts w:cs="Tahoma"/>
          <w:noProof/>
          <w:sz w:val="20"/>
          <w:szCs w:val="22"/>
          <w:lang w:val="en-GB" w:eastAsia="en-GB"/>
        </w:rPr>
        <w:drawing>
          <wp:inline distT="0" distB="0" distL="0" distR="0" wp14:anchorId="7C7872A1" wp14:editId="33D27470">
            <wp:extent cx="5760000" cy="3080272"/>
            <wp:effectExtent l="12700" t="12700" r="0" b="6350"/>
            <wp:docPr id="2" name="Picture 2" descr="C:\Users\Jessi\Dropbox\Macedon Study - GJM &amp; Frontier Shared Folder\Fieldwork photos\Mt Macedon\Penola 18 June 2018 RJ\IMG_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i\Dropbox\Macedon Study - GJM &amp; Frontier Shared Folder\Fieldwork photos\Mt Macedon\Penola 18 June 2018 RJ\IMG_1439.jpg"/>
                    <pic:cNvPicPr>
                      <a:picLocks noChangeAspect="1" noChangeArrowheads="1"/>
                    </pic:cNvPicPr>
                  </pic:nvPicPr>
                  <pic:blipFill>
                    <a:blip r:embed="rId8" cstate="print"/>
                    <a:srcRect/>
                    <a:stretch>
                      <a:fillRect/>
                    </a:stretch>
                  </pic:blipFill>
                  <pic:spPr bwMode="auto">
                    <a:xfrm>
                      <a:off x="0" y="0"/>
                      <a:ext cx="5760000" cy="3080272"/>
                    </a:xfrm>
                    <a:prstGeom prst="rect">
                      <a:avLst/>
                    </a:prstGeom>
                    <a:noFill/>
                    <a:ln w="9525">
                      <a:solidFill>
                        <a:schemeClr val="tx1"/>
                      </a:solidFill>
                      <a:miter lim="800000"/>
                      <a:headEnd/>
                      <a:tailEnd/>
                    </a:ln>
                  </pic:spPr>
                </pic:pic>
              </a:graphicData>
            </a:graphic>
          </wp:inline>
        </w:drawing>
      </w:r>
    </w:p>
    <w:p w14:paraId="5F3D09C0" w14:textId="2DCE47F0" w:rsidR="00504854" w:rsidRPr="00100C3D" w:rsidRDefault="00504854" w:rsidP="00504854">
      <w:pPr>
        <w:spacing w:after="120"/>
        <w:jc w:val="center"/>
        <w:rPr>
          <w:rFonts w:cs="Tahoma"/>
          <w:sz w:val="20"/>
          <w:szCs w:val="22"/>
        </w:rPr>
      </w:pPr>
      <w:r w:rsidRPr="00100C3D">
        <w:rPr>
          <w:rFonts w:cs="Tahoma"/>
          <w:sz w:val="20"/>
          <w:szCs w:val="22"/>
        </w:rPr>
        <w:t xml:space="preserve">Figure 1. </w:t>
      </w:r>
      <w:r w:rsidR="00AD7833">
        <w:rPr>
          <w:rFonts w:cs="Tahoma"/>
          <w:sz w:val="20"/>
          <w:szCs w:val="22"/>
          <w:lang w:val="en-AU"/>
        </w:rPr>
        <w:t>222 (part)</w:t>
      </w:r>
      <w:r w:rsidR="00100C3D" w:rsidRPr="00100C3D">
        <w:rPr>
          <w:rFonts w:cs="Tahoma"/>
          <w:sz w:val="20"/>
          <w:szCs w:val="22"/>
          <w:lang w:val="en-AU"/>
        </w:rPr>
        <w:t xml:space="preserve"> Alton Road, Mount Macedon</w:t>
      </w:r>
      <w:r w:rsidR="00100C3D" w:rsidRPr="00100C3D">
        <w:rPr>
          <w:rFonts w:cs="Tahoma"/>
          <w:sz w:val="20"/>
          <w:szCs w:val="22"/>
        </w:rPr>
        <w:t xml:space="preserve"> </w:t>
      </w:r>
      <w:r w:rsidRPr="00100C3D">
        <w:rPr>
          <w:rFonts w:cs="Tahoma"/>
          <w:sz w:val="20"/>
          <w:szCs w:val="22"/>
        </w:rPr>
        <w:t>(GJM Heritage</w:t>
      </w:r>
      <w:r w:rsidR="008F6F33">
        <w:rPr>
          <w:rFonts w:cs="Tahoma"/>
          <w:sz w:val="20"/>
          <w:szCs w:val="22"/>
        </w:rPr>
        <w:t>/Frontier Heritage</w:t>
      </w:r>
      <w:r w:rsidRPr="00100C3D">
        <w:rPr>
          <w:rFonts w:cs="Tahoma"/>
          <w:sz w:val="20"/>
          <w:szCs w:val="22"/>
        </w:rPr>
        <w:t>, June 201</w:t>
      </w:r>
      <w:r w:rsidR="00BF584C" w:rsidRPr="00100C3D">
        <w:rPr>
          <w:rFonts w:cs="Tahoma"/>
          <w:sz w:val="20"/>
          <w:szCs w:val="22"/>
        </w:rPr>
        <w:t>8</w:t>
      </w:r>
      <w:r w:rsidRPr="00100C3D">
        <w:rPr>
          <w:rFonts w:cs="Tahoma"/>
          <w:sz w:val="20"/>
          <w:szCs w:val="22"/>
        </w:rPr>
        <w:t>)</w:t>
      </w:r>
    </w:p>
    <w:p w14:paraId="40501027" w14:textId="77777777" w:rsidR="00257382" w:rsidRDefault="00257382" w:rsidP="00257382">
      <w:pPr>
        <w:pBdr>
          <w:bottom w:val="single" w:sz="12" w:space="1" w:color="auto"/>
        </w:pBdr>
        <w:spacing w:before="120" w:after="120" w:line="256" w:lineRule="auto"/>
        <w:ind w:left="14"/>
        <w:rPr>
          <w:rFonts w:ascii="Calibri" w:hAnsi="Calibri"/>
          <w:b/>
          <w:i/>
        </w:rPr>
      </w:pPr>
      <w:r>
        <w:rPr>
          <w:b/>
          <w:i/>
        </w:rPr>
        <w:t>What is significant?</w:t>
      </w:r>
    </w:p>
    <w:p w14:paraId="39A95539" w14:textId="6D8D3A4D" w:rsidR="00504854" w:rsidRDefault="005D2C6F" w:rsidP="00FF4EE8">
      <w:pPr>
        <w:spacing w:after="120"/>
        <w:jc w:val="both"/>
        <w:rPr>
          <w:rFonts w:cs="Tahoma"/>
          <w:szCs w:val="22"/>
        </w:rPr>
      </w:pPr>
      <w:r>
        <w:rPr>
          <w:rFonts w:cs="Tahoma"/>
          <w:szCs w:val="22"/>
        </w:rPr>
        <w:t xml:space="preserve">Penola, </w:t>
      </w:r>
      <w:r w:rsidR="00AD7833">
        <w:rPr>
          <w:rFonts w:cs="Tahoma"/>
          <w:szCs w:val="22"/>
        </w:rPr>
        <w:t>222 (part)</w:t>
      </w:r>
      <w:r>
        <w:rPr>
          <w:rFonts w:cs="Tahoma"/>
          <w:szCs w:val="22"/>
        </w:rPr>
        <w:t xml:space="preserve"> Alton Road, Mount Macedon, </w:t>
      </w:r>
      <w:r w:rsidR="004458C2">
        <w:rPr>
          <w:rFonts w:cs="Tahoma"/>
          <w:szCs w:val="22"/>
        </w:rPr>
        <w:t xml:space="preserve">a hill station </w:t>
      </w:r>
      <w:r w:rsidR="00FF4EE8">
        <w:rPr>
          <w:rFonts w:cs="Tahoma"/>
          <w:szCs w:val="22"/>
        </w:rPr>
        <w:t>comprising</w:t>
      </w:r>
      <w:r>
        <w:rPr>
          <w:rFonts w:cs="Tahoma"/>
          <w:szCs w:val="22"/>
        </w:rPr>
        <w:t xml:space="preserve"> a pre-fabricated house erected on the property in 1881</w:t>
      </w:r>
      <w:r w:rsidR="00E121E5">
        <w:rPr>
          <w:rFonts w:cs="Tahoma"/>
          <w:szCs w:val="22"/>
        </w:rPr>
        <w:t xml:space="preserve"> and associated gardens</w:t>
      </w:r>
      <w:r>
        <w:rPr>
          <w:rFonts w:cs="Tahoma"/>
          <w:szCs w:val="22"/>
        </w:rPr>
        <w:t xml:space="preserve">. </w:t>
      </w:r>
    </w:p>
    <w:p w14:paraId="303731EB" w14:textId="77777777" w:rsidR="005D2C6F" w:rsidRPr="0029180C" w:rsidRDefault="005D2C6F" w:rsidP="00FF4EE8">
      <w:pPr>
        <w:spacing w:after="120"/>
        <w:jc w:val="both"/>
        <w:rPr>
          <w:rFonts w:cs="Tahoma"/>
          <w:lang w:val="en-AU"/>
        </w:rPr>
      </w:pPr>
      <w:r w:rsidRPr="0029180C">
        <w:rPr>
          <w:rFonts w:cs="Tahoma"/>
          <w:lang w:val="en-AU"/>
        </w:rPr>
        <w:t xml:space="preserve">Elements that contribute to the significance of the place include (but are not limited to): </w:t>
      </w:r>
    </w:p>
    <w:p w14:paraId="5082BF6A" w14:textId="77777777" w:rsidR="005D2C6F" w:rsidRPr="0029180C" w:rsidRDefault="005D2C6F" w:rsidP="00FF4EE8">
      <w:pPr>
        <w:pStyle w:val="ListParagraph"/>
        <w:numPr>
          <w:ilvl w:val="0"/>
          <w:numId w:val="20"/>
        </w:numPr>
        <w:spacing w:after="120"/>
        <w:jc w:val="both"/>
        <w:rPr>
          <w:rFonts w:cs="Tahoma"/>
          <w:sz w:val="22"/>
          <w:lang w:val="en-AU"/>
        </w:rPr>
      </w:pPr>
      <w:r w:rsidRPr="0029180C">
        <w:rPr>
          <w:rFonts w:cs="Tahoma"/>
          <w:sz w:val="22"/>
          <w:lang w:val="en-AU"/>
        </w:rPr>
        <w:t>The external form</w:t>
      </w:r>
      <w:r>
        <w:rPr>
          <w:rFonts w:cs="Tahoma"/>
          <w:sz w:val="22"/>
          <w:lang w:val="en-AU"/>
        </w:rPr>
        <w:t xml:space="preserve"> of the house</w:t>
      </w:r>
    </w:p>
    <w:p w14:paraId="42F62471" w14:textId="77777777" w:rsidR="005D2C6F" w:rsidRDefault="005D2C6F" w:rsidP="00FF4EE8">
      <w:pPr>
        <w:pStyle w:val="ListParagraph"/>
        <w:numPr>
          <w:ilvl w:val="0"/>
          <w:numId w:val="20"/>
        </w:numPr>
        <w:spacing w:after="120"/>
        <w:jc w:val="both"/>
        <w:rPr>
          <w:rFonts w:cs="Tahoma"/>
          <w:sz w:val="22"/>
          <w:lang w:val="en-AU"/>
        </w:rPr>
      </w:pPr>
      <w:r w:rsidRPr="0029180C">
        <w:rPr>
          <w:rFonts w:cs="Tahoma"/>
          <w:sz w:val="22"/>
          <w:lang w:val="en-AU"/>
        </w:rPr>
        <w:t xml:space="preserve">The house’s high level of integrity to its </w:t>
      </w:r>
      <w:r>
        <w:rPr>
          <w:rFonts w:cs="Tahoma"/>
          <w:sz w:val="22"/>
          <w:lang w:val="en-AU"/>
        </w:rPr>
        <w:t xml:space="preserve">original </w:t>
      </w:r>
      <w:r w:rsidRPr="0029180C">
        <w:rPr>
          <w:rFonts w:cs="Tahoma"/>
          <w:sz w:val="22"/>
          <w:lang w:val="en-AU"/>
        </w:rPr>
        <w:t>design</w:t>
      </w:r>
    </w:p>
    <w:p w14:paraId="77E0E235" w14:textId="4864DCA1" w:rsidR="004458C2" w:rsidRDefault="004458C2" w:rsidP="00FF4EE8">
      <w:pPr>
        <w:pStyle w:val="ListParagraph"/>
        <w:numPr>
          <w:ilvl w:val="0"/>
          <w:numId w:val="20"/>
        </w:numPr>
        <w:spacing w:after="120"/>
        <w:jc w:val="both"/>
        <w:rPr>
          <w:rFonts w:cs="Tahoma"/>
          <w:sz w:val="22"/>
          <w:lang w:val="en-AU"/>
        </w:rPr>
      </w:pPr>
      <w:r>
        <w:rPr>
          <w:rFonts w:cs="Tahoma"/>
          <w:sz w:val="22"/>
          <w:lang w:val="en-AU"/>
        </w:rPr>
        <w:t>Gardens, including mature plantings, structures, stone walls and paving, water features</w:t>
      </w:r>
      <w:r w:rsidR="00BD5B88">
        <w:rPr>
          <w:rFonts w:cs="Tahoma"/>
          <w:sz w:val="22"/>
          <w:lang w:val="en-AU"/>
        </w:rPr>
        <w:t xml:space="preserve"> and remnant tennis court</w:t>
      </w:r>
      <w:r w:rsidR="002E4375">
        <w:rPr>
          <w:rFonts w:cs="Tahoma"/>
          <w:sz w:val="22"/>
          <w:lang w:val="en-AU"/>
        </w:rPr>
        <w:t>.</w:t>
      </w:r>
    </w:p>
    <w:p w14:paraId="6070D8D7" w14:textId="70D3B21B" w:rsidR="0027350C" w:rsidRDefault="0027350C" w:rsidP="0027350C">
      <w:pPr>
        <w:pStyle w:val="ListParagraph"/>
        <w:spacing w:after="120"/>
        <w:ind w:left="1077"/>
        <w:jc w:val="both"/>
        <w:rPr>
          <w:rFonts w:cs="Tahoma"/>
          <w:i/>
          <w:sz w:val="22"/>
          <w:lang w:val="en-AU"/>
        </w:rPr>
      </w:pPr>
      <w:r w:rsidRPr="0027350C">
        <w:rPr>
          <w:rFonts w:cs="Tahoma"/>
          <w:i/>
          <w:sz w:val="22"/>
          <w:lang w:val="en-AU"/>
        </w:rPr>
        <w:t>Description</w:t>
      </w:r>
    </w:p>
    <w:p w14:paraId="323821BB" w14:textId="1615D70D" w:rsidR="009626E9" w:rsidRPr="00316FC2" w:rsidRDefault="009626E9" w:rsidP="009626E9">
      <w:pPr>
        <w:pStyle w:val="ListParagraph"/>
        <w:spacing w:after="60"/>
        <w:ind w:left="1077"/>
        <w:contextualSpacing w:val="0"/>
        <w:jc w:val="both"/>
        <w:rPr>
          <w:rFonts w:ascii="Calibri" w:hAnsi="Calibri" w:cs="Calibri"/>
          <w:color w:val="000000"/>
          <w:sz w:val="22"/>
          <w:szCs w:val="22"/>
          <w:lang w:val="en-GB"/>
        </w:rPr>
      </w:pPr>
      <w:r w:rsidRPr="00D44A36">
        <w:rPr>
          <w:sz w:val="22"/>
          <w:szCs w:val="22"/>
        </w:rPr>
        <w:t>M</w:t>
      </w:r>
      <w:r w:rsidRPr="00316FC2">
        <w:rPr>
          <w:rFonts w:ascii="Calibri" w:hAnsi="Calibri" w:cs="Calibri"/>
          <w:color w:val="000000"/>
          <w:sz w:val="22"/>
          <w:szCs w:val="22"/>
          <w:lang w:val="en-GB"/>
        </w:rPr>
        <w:t>uch of the planting below the house is original, including the laurel and holly hedging, mature tree specimens (large Douglas fir), serpentine paths, flax, yew, camellias, weeping holly, cordylines, most garden beds (except those in front of the house) and maples.</w:t>
      </w:r>
    </w:p>
    <w:p w14:paraId="1A289A48" w14:textId="57F1BA97" w:rsidR="009626E9" w:rsidRPr="009626E9" w:rsidRDefault="00D44A36" w:rsidP="009626E9">
      <w:pPr>
        <w:pStyle w:val="ListParagraph"/>
        <w:spacing w:after="120"/>
        <w:ind w:left="1077"/>
        <w:jc w:val="both"/>
        <w:rPr>
          <w:rFonts w:cs="Tahoma"/>
          <w:sz w:val="22"/>
          <w:lang w:val="en-AU"/>
        </w:rPr>
      </w:pPr>
      <w:r>
        <w:rPr>
          <w:rFonts w:ascii="Calibri" w:eastAsiaTheme="minorHAnsi" w:hAnsi="Calibri" w:cs="Calibri"/>
          <w:color w:val="000000"/>
          <w:sz w:val="22"/>
          <w:szCs w:val="22"/>
          <w:lang w:val="en-GB"/>
        </w:rPr>
        <w:t>A</w:t>
      </w:r>
      <w:r w:rsidRPr="009626E9">
        <w:rPr>
          <w:rFonts w:ascii="Calibri" w:eastAsiaTheme="minorHAnsi" w:hAnsi="Calibri" w:cs="Calibri"/>
          <w:color w:val="000000"/>
          <w:sz w:val="22"/>
          <w:szCs w:val="22"/>
          <w:lang w:val="en-GB"/>
        </w:rPr>
        <w:t xml:space="preserve"> </w:t>
      </w:r>
      <w:r w:rsidR="009626E9" w:rsidRPr="009626E9">
        <w:rPr>
          <w:rFonts w:ascii="Calibri" w:eastAsiaTheme="minorHAnsi" w:hAnsi="Calibri" w:cs="Calibri"/>
          <w:color w:val="000000"/>
          <w:sz w:val="22"/>
          <w:szCs w:val="22"/>
          <w:lang w:val="en-GB"/>
        </w:rPr>
        <w:t>grass tennis court lies below the house and appears to date from the Brookes time.</w:t>
      </w:r>
    </w:p>
    <w:p w14:paraId="0952FF52" w14:textId="77777777" w:rsidR="005D2C6F" w:rsidRPr="0029180C" w:rsidRDefault="005D2C6F" w:rsidP="005D2C6F">
      <w:pPr>
        <w:spacing w:after="120"/>
        <w:jc w:val="both"/>
        <w:rPr>
          <w:rFonts w:cs="Tahoma"/>
          <w:lang w:val="en-AU"/>
        </w:rPr>
      </w:pPr>
      <w:r>
        <w:rPr>
          <w:rFonts w:cs="Tahoma"/>
        </w:rPr>
        <w:t>Recent</w:t>
      </w:r>
      <w:r w:rsidRPr="00DF63BC">
        <w:rPr>
          <w:rFonts w:cs="Tahoma"/>
        </w:rPr>
        <w:t xml:space="preserve"> </w:t>
      </w:r>
      <w:r>
        <w:rPr>
          <w:rFonts w:cs="Tahoma"/>
        </w:rPr>
        <w:t xml:space="preserve">alterations and </w:t>
      </w:r>
      <w:r w:rsidRPr="00DF63BC">
        <w:rPr>
          <w:rFonts w:cs="Tahoma"/>
        </w:rPr>
        <w:t>additions</w:t>
      </w:r>
      <w:r>
        <w:rPr>
          <w:rFonts w:cs="Tahoma"/>
        </w:rPr>
        <w:t xml:space="preserve"> are not significant</w:t>
      </w:r>
      <w:r w:rsidRPr="00DF63BC">
        <w:rPr>
          <w:rFonts w:cs="Tahoma"/>
          <w:lang w:val="en-AU"/>
        </w:rPr>
        <w:t>.</w:t>
      </w:r>
      <w:r w:rsidRPr="0029180C">
        <w:rPr>
          <w:rFonts w:cs="Tahoma"/>
          <w:lang w:val="en-AU"/>
        </w:rPr>
        <w:t xml:space="preserve"> </w:t>
      </w:r>
    </w:p>
    <w:p w14:paraId="1549C233" w14:textId="77777777" w:rsidR="00257382" w:rsidRDefault="00257382" w:rsidP="00257382">
      <w:pPr>
        <w:pBdr>
          <w:bottom w:val="single" w:sz="12" w:space="1" w:color="auto"/>
        </w:pBdr>
        <w:spacing w:before="120" w:after="120"/>
        <w:rPr>
          <w:rFonts w:ascii="Calibri" w:hAnsi="Calibri"/>
          <w:b/>
          <w:i/>
        </w:rPr>
      </w:pPr>
      <w:r>
        <w:rPr>
          <w:b/>
          <w:i/>
        </w:rPr>
        <w:t>How is it significant?</w:t>
      </w:r>
    </w:p>
    <w:p w14:paraId="043CCA53" w14:textId="77777777" w:rsidR="00504854" w:rsidRPr="00504854" w:rsidRDefault="005D2C6F" w:rsidP="00FE7B29">
      <w:pPr>
        <w:spacing w:after="120"/>
        <w:jc w:val="both"/>
        <w:rPr>
          <w:rFonts w:cs="Tahoma"/>
          <w:szCs w:val="22"/>
        </w:rPr>
      </w:pPr>
      <w:r>
        <w:rPr>
          <w:rFonts w:cs="Tahoma"/>
          <w:szCs w:val="22"/>
        </w:rPr>
        <w:t xml:space="preserve">Penola is of local historical, </w:t>
      </w:r>
      <w:r w:rsidRPr="0031200E">
        <w:rPr>
          <w:rFonts w:cs="Tahoma"/>
          <w:szCs w:val="22"/>
        </w:rPr>
        <w:t>architectural</w:t>
      </w:r>
      <w:r>
        <w:rPr>
          <w:rFonts w:cs="Tahoma"/>
          <w:szCs w:val="22"/>
        </w:rPr>
        <w:t xml:space="preserve"> and aesthetic significance to the Shire of Macedon Ranges.</w:t>
      </w:r>
    </w:p>
    <w:p w14:paraId="1F3DBA8B" w14:textId="77777777" w:rsidR="00257382" w:rsidRDefault="00257382" w:rsidP="00257382">
      <w:pPr>
        <w:pBdr>
          <w:bottom w:val="single" w:sz="12" w:space="1" w:color="auto"/>
        </w:pBdr>
        <w:spacing w:before="120" w:after="120"/>
        <w:ind w:left="-5"/>
        <w:rPr>
          <w:rFonts w:ascii="Calibri" w:hAnsi="Calibri"/>
          <w:b/>
        </w:rPr>
      </w:pPr>
      <w:r>
        <w:rPr>
          <w:b/>
          <w:i/>
        </w:rPr>
        <w:t>Why is it significant?</w:t>
      </w:r>
    </w:p>
    <w:p w14:paraId="1960C2A5" w14:textId="77777777" w:rsidR="00247DDD" w:rsidRDefault="00247DDD" w:rsidP="00247DDD">
      <w:pPr>
        <w:spacing w:after="120"/>
        <w:jc w:val="both"/>
      </w:pPr>
      <w:r>
        <w:t>Penola has strong associations with the establishment of hill stations at Mount Macedon by prominent and wealthy Victorians from the 1870s. The place clearly illustrates the initial establishment, and the subsequent development, of the mountain as a summer retreat comprising large garden estates with substantial houses set in extensive grounds (Criterion A).</w:t>
      </w:r>
    </w:p>
    <w:p w14:paraId="3017FCD9" w14:textId="77777777" w:rsidR="00247DDD" w:rsidRDefault="00247DDD" w:rsidP="00247DDD">
      <w:pPr>
        <w:spacing w:after="120"/>
        <w:jc w:val="both"/>
      </w:pPr>
      <w:r>
        <w:lastRenderedPageBreak/>
        <w:t xml:space="preserve">Penola is a representative example of a hill station established at the mountain location from the 1870s. It displays typical features of this place type, </w:t>
      </w:r>
      <w:r w:rsidRPr="002E4375">
        <w:t xml:space="preserve">including extensive grounds, </w:t>
      </w:r>
      <w:r w:rsidR="00393FD7" w:rsidRPr="002E4375">
        <w:t xml:space="preserve">and </w:t>
      </w:r>
      <w:r w:rsidRPr="002E4375">
        <w:t>a</w:t>
      </w:r>
      <w:r>
        <w:t xml:space="preserve"> large, prominent house </w:t>
      </w:r>
      <w:r w:rsidR="00393FD7">
        <w:t>surrounded by</w:t>
      </w:r>
      <w:r>
        <w:t xml:space="preserve"> mature plantings (Criterion D). </w:t>
      </w:r>
    </w:p>
    <w:p w14:paraId="234BE08F" w14:textId="2B25BA92" w:rsidR="00247DDD" w:rsidRDefault="00247DDD" w:rsidP="00247DDD">
      <w:pPr>
        <w:spacing w:after="120"/>
        <w:jc w:val="both"/>
      </w:pPr>
      <w:r>
        <w:t xml:space="preserve">Penola is a highly developed picturesque hill station. </w:t>
      </w:r>
      <w:r w:rsidR="00393FD7">
        <w:t>The</w:t>
      </w:r>
      <w:r>
        <w:t xml:space="preserve"> prominently-sited house </w:t>
      </w:r>
      <w:r w:rsidR="00393FD7">
        <w:t>surrounded by extensive grounds</w:t>
      </w:r>
      <w:r>
        <w:t>, present</w:t>
      </w:r>
      <w:r w:rsidR="00393FD7">
        <w:t>s</w:t>
      </w:r>
      <w:r>
        <w:t xml:space="preserve"> a picture</w:t>
      </w:r>
      <w:r w:rsidR="0027350C">
        <w:t>sque composition (Criterion E).</w:t>
      </w:r>
    </w:p>
    <w:p w14:paraId="61732F6E" w14:textId="71EFA116" w:rsidR="0027350C" w:rsidRDefault="0027350C" w:rsidP="00247DDD">
      <w:pPr>
        <w:spacing w:after="120"/>
        <w:jc w:val="both"/>
        <w:rPr>
          <w:i/>
        </w:rPr>
      </w:pPr>
      <w:r>
        <w:rPr>
          <w:i/>
        </w:rPr>
        <w:t>Summary</w:t>
      </w:r>
    </w:p>
    <w:p w14:paraId="1103C514" w14:textId="62B86169" w:rsidR="00275EA1" w:rsidRPr="00275EA1" w:rsidRDefault="00275EA1" w:rsidP="00247DDD">
      <w:pPr>
        <w:spacing w:after="120"/>
        <w:jc w:val="both"/>
      </w:pPr>
      <w:r>
        <w:rPr>
          <w:szCs w:val="22"/>
        </w:rPr>
        <w:t xml:space="preserve">Penola, Mount Macedon is of note as a fine and representative example of a Mount Macedon hill station. </w:t>
      </w:r>
      <w:r w:rsidR="00EF0E52">
        <w:rPr>
          <w:szCs w:val="22"/>
        </w:rPr>
        <w:t>Penola retains its extensive grounds, house and mature plantings within the property boundaries. Despite modifications to both the house and garden, the place has clear associations with the important hill station class of place.</w:t>
      </w:r>
    </w:p>
    <w:p w14:paraId="0214DB11" w14:textId="19A6383E" w:rsidR="0027350C" w:rsidRDefault="0027350C" w:rsidP="00EF0E52">
      <w:pPr>
        <w:spacing w:after="120"/>
        <w:jc w:val="both"/>
        <w:rPr>
          <w:b/>
        </w:rPr>
      </w:pPr>
      <w:r w:rsidRPr="0027350C">
        <w:rPr>
          <w:b/>
        </w:rPr>
        <w:t>Image</w:t>
      </w:r>
    </w:p>
    <w:p w14:paraId="18C86177" w14:textId="550D1F41" w:rsidR="00EF0E52" w:rsidRDefault="00EF0E52" w:rsidP="00247DDD">
      <w:pPr>
        <w:spacing w:after="120"/>
        <w:jc w:val="both"/>
        <w:rPr>
          <w:b/>
        </w:rPr>
      </w:pPr>
      <w:r w:rsidRPr="00EF0E52">
        <w:rPr>
          <w:b/>
          <w:noProof/>
          <w:lang w:val="en-GB" w:eastAsia="en-GB"/>
        </w:rPr>
        <w:drawing>
          <wp:inline distT="0" distB="0" distL="0" distR="0" wp14:anchorId="4371EC9A" wp14:editId="662567A0">
            <wp:extent cx="4320000" cy="2332800"/>
            <wp:effectExtent l="19050" t="1905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2332800"/>
                    </a:xfrm>
                    <a:prstGeom prst="rect">
                      <a:avLst/>
                    </a:prstGeom>
                    <a:noFill/>
                    <a:ln>
                      <a:solidFill>
                        <a:schemeClr val="tx1"/>
                      </a:solidFill>
                    </a:ln>
                  </pic:spPr>
                </pic:pic>
              </a:graphicData>
            </a:graphic>
          </wp:inline>
        </w:drawing>
      </w:r>
    </w:p>
    <w:p w14:paraId="7374F340" w14:textId="0CBAD892" w:rsidR="00EF0E52" w:rsidRPr="00EF0E52" w:rsidRDefault="00EF0E52" w:rsidP="00EF0E52">
      <w:pPr>
        <w:autoSpaceDE w:val="0"/>
        <w:autoSpaceDN w:val="0"/>
        <w:adjustRightInd w:val="0"/>
        <w:spacing w:after="120"/>
        <w:jc w:val="both"/>
        <w:rPr>
          <w:rFonts w:cs="Tahoma"/>
          <w:sz w:val="20"/>
          <w:szCs w:val="22"/>
        </w:rPr>
      </w:pPr>
      <w:r w:rsidRPr="00EF0E52">
        <w:rPr>
          <w:rFonts w:cs="Tahoma"/>
          <w:sz w:val="20"/>
          <w:szCs w:val="22"/>
        </w:rPr>
        <w:t>Figure 2. Penola prior to recent works. No date to photo; but is pre-1996 when the tower was built (Boyd &amp; Boyd, 2009:90).</w:t>
      </w:r>
    </w:p>
    <w:p w14:paraId="282987F6" w14:textId="230A7BB0" w:rsidR="0027350C" w:rsidRDefault="0027350C" w:rsidP="00EF0E52">
      <w:pPr>
        <w:spacing w:after="120"/>
        <w:jc w:val="both"/>
        <w:rPr>
          <w:b/>
        </w:rPr>
      </w:pPr>
      <w:r>
        <w:rPr>
          <w:b/>
        </w:rPr>
        <w:t>Aerial</w:t>
      </w:r>
    </w:p>
    <w:p w14:paraId="386A8DA9" w14:textId="4EBBD750" w:rsidR="00283AA1" w:rsidRDefault="00283AA1" w:rsidP="00EF0E52">
      <w:pPr>
        <w:spacing w:after="120"/>
        <w:jc w:val="both"/>
        <w:rPr>
          <w:b/>
        </w:rPr>
      </w:pPr>
      <w:r>
        <w:rPr>
          <w:szCs w:val="22"/>
        </w:rPr>
        <w:t>(Note that this has been corrected to account for distortion between the cadastral boundaries and the aerial)</w:t>
      </w:r>
    </w:p>
    <w:p w14:paraId="415ECF76" w14:textId="6437E34E" w:rsidR="00EF0E52" w:rsidRDefault="0078216A" w:rsidP="00EF0E52">
      <w:pPr>
        <w:spacing w:after="120"/>
        <w:jc w:val="both"/>
        <w:rPr>
          <w:b/>
        </w:rPr>
      </w:pPr>
      <w:r>
        <w:rPr>
          <w:noProof/>
          <w:lang w:val="en-GB" w:eastAsia="en-GB"/>
        </w:rPr>
        <mc:AlternateContent>
          <mc:Choice Requires="wps">
            <w:drawing>
              <wp:anchor distT="0" distB="0" distL="114300" distR="114300" simplePos="0" relativeHeight="251659264" behindDoc="0" locked="0" layoutInCell="1" allowOverlap="1" wp14:anchorId="2911CE95" wp14:editId="650D7DC0">
                <wp:simplePos x="0" y="0"/>
                <wp:positionH relativeFrom="column">
                  <wp:posOffset>736282</wp:posOffset>
                </wp:positionH>
                <wp:positionV relativeFrom="paragraph">
                  <wp:posOffset>230505</wp:posOffset>
                </wp:positionV>
                <wp:extent cx="3243580" cy="1727810"/>
                <wp:effectExtent l="76200" t="38100" r="71120" b="101600"/>
                <wp:wrapNone/>
                <wp:docPr id="5" name="Freeform 5"/>
                <wp:cNvGraphicFramePr/>
                <a:graphic xmlns:a="http://schemas.openxmlformats.org/drawingml/2006/main">
                  <a:graphicData uri="http://schemas.microsoft.com/office/word/2010/wordprocessingShape">
                    <wps:wsp>
                      <wps:cNvSpPr/>
                      <wps:spPr>
                        <a:xfrm>
                          <a:off x="0" y="0"/>
                          <a:ext cx="3243580" cy="1727810"/>
                        </a:xfrm>
                        <a:custGeom>
                          <a:avLst/>
                          <a:gdLst>
                            <a:gd name="connsiteX0" fmla="*/ 102870 w 4594860"/>
                            <a:gd name="connsiteY0" fmla="*/ 2274570 h 2320290"/>
                            <a:gd name="connsiteX1" fmla="*/ 2691765 w 4594860"/>
                            <a:gd name="connsiteY1" fmla="*/ 2320290 h 2320290"/>
                            <a:gd name="connsiteX2" fmla="*/ 1965960 w 4594860"/>
                            <a:gd name="connsiteY2" fmla="*/ 1040130 h 2320290"/>
                            <a:gd name="connsiteX3" fmla="*/ 4594860 w 4594860"/>
                            <a:gd name="connsiteY3" fmla="*/ 1411605 h 2320290"/>
                            <a:gd name="connsiteX4" fmla="*/ 4566285 w 4594860"/>
                            <a:gd name="connsiteY4" fmla="*/ 680085 h 2320290"/>
                            <a:gd name="connsiteX5" fmla="*/ 4594860 w 4594860"/>
                            <a:gd name="connsiteY5" fmla="*/ 462915 h 2320290"/>
                            <a:gd name="connsiteX6" fmla="*/ 1034415 w 4594860"/>
                            <a:gd name="connsiteY6" fmla="*/ 0 h 2320290"/>
                            <a:gd name="connsiteX7" fmla="*/ 868680 w 4594860"/>
                            <a:gd name="connsiteY7" fmla="*/ 1257300 h 2320290"/>
                            <a:gd name="connsiteX8" fmla="*/ 0 w 4594860"/>
                            <a:gd name="connsiteY8" fmla="*/ 1320165 h 2320290"/>
                            <a:gd name="connsiteX9" fmla="*/ 102870 w 4594860"/>
                            <a:gd name="connsiteY9" fmla="*/ 2274570 h 2320290"/>
                            <a:gd name="connsiteX0" fmla="*/ 90364 w 4582354"/>
                            <a:gd name="connsiteY0" fmla="*/ 2274570 h 2320290"/>
                            <a:gd name="connsiteX1" fmla="*/ 2679259 w 4582354"/>
                            <a:gd name="connsiteY1" fmla="*/ 2320290 h 2320290"/>
                            <a:gd name="connsiteX2" fmla="*/ 1953454 w 4582354"/>
                            <a:gd name="connsiteY2" fmla="*/ 1040130 h 2320290"/>
                            <a:gd name="connsiteX3" fmla="*/ 4582354 w 4582354"/>
                            <a:gd name="connsiteY3" fmla="*/ 1411605 h 2320290"/>
                            <a:gd name="connsiteX4" fmla="*/ 4553779 w 4582354"/>
                            <a:gd name="connsiteY4" fmla="*/ 680085 h 2320290"/>
                            <a:gd name="connsiteX5" fmla="*/ 4582354 w 4582354"/>
                            <a:gd name="connsiteY5" fmla="*/ 462915 h 2320290"/>
                            <a:gd name="connsiteX6" fmla="*/ 1021909 w 4582354"/>
                            <a:gd name="connsiteY6" fmla="*/ 0 h 2320290"/>
                            <a:gd name="connsiteX7" fmla="*/ 856174 w 4582354"/>
                            <a:gd name="connsiteY7" fmla="*/ 1257300 h 2320290"/>
                            <a:gd name="connsiteX8" fmla="*/ 0 w 4582354"/>
                            <a:gd name="connsiteY8" fmla="*/ 1320166 h 2320290"/>
                            <a:gd name="connsiteX9" fmla="*/ 90364 w 4582354"/>
                            <a:gd name="connsiteY9" fmla="*/ 2274570 h 2320290"/>
                            <a:gd name="connsiteX0" fmla="*/ 96616 w 4582354"/>
                            <a:gd name="connsiteY0" fmla="*/ 2274570 h 2320290"/>
                            <a:gd name="connsiteX1" fmla="*/ 2679259 w 4582354"/>
                            <a:gd name="connsiteY1" fmla="*/ 2320290 h 2320290"/>
                            <a:gd name="connsiteX2" fmla="*/ 1953454 w 4582354"/>
                            <a:gd name="connsiteY2" fmla="*/ 1040130 h 2320290"/>
                            <a:gd name="connsiteX3" fmla="*/ 4582354 w 4582354"/>
                            <a:gd name="connsiteY3" fmla="*/ 1411605 h 2320290"/>
                            <a:gd name="connsiteX4" fmla="*/ 4553779 w 4582354"/>
                            <a:gd name="connsiteY4" fmla="*/ 680085 h 2320290"/>
                            <a:gd name="connsiteX5" fmla="*/ 4582354 w 4582354"/>
                            <a:gd name="connsiteY5" fmla="*/ 462915 h 2320290"/>
                            <a:gd name="connsiteX6" fmla="*/ 1021909 w 4582354"/>
                            <a:gd name="connsiteY6" fmla="*/ 0 h 2320290"/>
                            <a:gd name="connsiteX7" fmla="*/ 856174 w 4582354"/>
                            <a:gd name="connsiteY7" fmla="*/ 1257300 h 2320290"/>
                            <a:gd name="connsiteX8" fmla="*/ 0 w 4582354"/>
                            <a:gd name="connsiteY8" fmla="*/ 1320166 h 2320290"/>
                            <a:gd name="connsiteX9" fmla="*/ 96616 w 4582354"/>
                            <a:gd name="connsiteY9" fmla="*/ 2274570 h 2320290"/>
                            <a:gd name="connsiteX0" fmla="*/ 109122 w 4582354"/>
                            <a:gd name="connsiteY0" fmla="*/ 2274570 h 2320290"/>
                            <a:gd name="connsiteX1" fmla="*/ 2679259 w 4582354"/>
                            <a:gd name="connsiteY1" fmla="*/ 2320290 h 2320290"/>
                            <a:gd name="connsiteX2" fmla="*/ 1953454 w 4582354"/>
                            <a:gd name="connsiteY2" fmla="*/ 1040130 h 2320290"/>
                            <a:gd name="connsiteX3" fmla="*/ 4582354 w 4582354"/>
                            <a:gd name="connsiteY3" fmla="*/ 1411605 h 2320290"/>
                            <a:gd name="connsiteX4" fmla="*/ 4553779 w 4582354"/>
                            <a:gd name="connsiteY4" fmla="*/ 680085 h 2320290"/>
                            <a:gd name="connsiteX5" fmla="*/ 4582354 w 4582354"/>
                            <a:gd name="connsiteY5" fmla="*/ 462915 h 2320290"/>
                            <a:gd name="connsiteX6" fmla="*/ 1021909 w 4582354"/>
                            <a:gd name="connsiteY6" fmla="*/ 0 h 2320290"/>
                            <a:gd name="connsiteX7" fmla="*/ 856174 w 4582354"/>
                            <a:gd name="connsiteY7" fmla="*/ 1257300 h 2320290"/>
                            <a:gd name="connsiteX8" fmla="*/ 0 w 4582354"/>
                            <a:gd name="connsiteY8" fmla="*/ 1320166 h 2320290"/>
                            <a:gd name="connsiteX9" fmla="*/ 109122 w 4582354"/>
                            <a:gd name="connsiteY9" fmla="*/ 2274570 h 2320290"/>
                            <a:gd name="connsiteX0" fmla="*/ 109122 w 4582354"/>
                            <a:gd name="connsiteY0" fmla="*/ 2274570 h 2320290"/>
                            <a:gd name="connsiteX1" fmla="*/ 2679259 w 4582354"/>
                            <a:gd name="connsiteY1" fmla="*/ 2320290 h 2320290"/>
                            <a:gd name="connsiteX2" fmla="*/ 1953454 w 4582354"/>
                            <a:gd name="connsiteY2" fmla="*/ 1040130 h 2320290"/>
                            <a:gd name="connsiteX3" fmla="*/ 4582354 w 4582354"/>
                            <a:gd name="connsiteY3" fmla="*/ 1411605 h 2320290"/>
                            <a:gd name="connsiteX4" fmla="*/ 4553779 w 4582354"/>
                            <a:gd name="connsiteY4" fmla="*/ 680085 h 2320290"/>
                            <a:gd name="connsiteX5" fmla="*/ 4582354 w 4582354"/>
                            <a:gd name="connsiteY5" fmla="*/ 462915 h 2320290"/>
                            <a:gd name="connsiteX6" fmla="*/ 1021909 w 4582354"/>
                            <a:gd name="connsiteY6" fmla="*/ 0 h 2320290"/>
                            <a:gd name="connsiteX7" fmla="*/ 896788 w 4582354"/>
                            <a:gd name="connsiteY7" fmla="*/ 1269301 h 2320290"/>
                            <a:gd name="connsiteX8" fmla="*/ 0 w 4582354"/>
                            <a:gd name="connsiteY8" fmla="*/ 1320166 h 2320290"/>
                            <a:gd name="connsiteX9" fmla="*/ 109122 w 4582354"/>
                            <a:gd name="connsiteY9" fmla="*/ 2274570 h 2320290"/>
                            <a:gd name="connsiteX0" fmla="*/ 109122 w 4582354"/>
                            <a:gd name="connsiteY0" fmla="*/ 2256567 h 2302287"/>
                            <a:gd name="connsiteX1" fmla="*/ 2679259 w 4582354"/>
                            <a:gd name="connsiteY1" fmla="*/ 2302287 h 2302287"/>
                            <a:gd name="connsiteX2" fmla="*/ 1953454 w 4582354"/>
                            <a:gd name="connsiteY2" fmla="*/ 1022127 h 2302287"/>
                            <a:gd name="connsiteX3" fmla="*/ 4582354 w 4582354"/>
                            <a:gd name="connsiteY3" fmla="*/ 1393602 h 2302287"/>
                            <a:gd name="connsiteX4" fmla="*/ 4553779 w 4582354"/>
                            <a:gd name="connsiteY4" fmla="*/ 662082 h 2302287"/>
                            <a:gd name="connsiteX5" fmla="*/ 4582354 w 4582354"/>
                            <a:gd name="connsiteY5" fmla="*/ 444912 h 2302287"/>
                            <a:gd name="connsiteX6" fmla="*/ 1069292 w 4582354"/>
                            <a:gd name="connsiteY6" fmla="*/ 0 h 2302287"/>
                            <a:gd name="connsiteX7" fmla="*/ 896788 w 4582354"/>
                            <a:gd name="connsiteY7" fmla="*/ 1251298 h 2302287"/>
                            <a:gd name="connsiteX8" fmla="*/ 0 w 4582354"/>
                            <a:gd name="connsiteY8" fmla="*/ 1302163 h 2302287"/>
                            <a:gd name="connsiteX9" fmla="*/ 109122 w 4582354"/>
                            <a:gd name="connsiteY9" fmla="*/ 2256567 h 2302287"/>
                            <a:gd name="connsiteX0" fmla="*/ 109122 w 4629735"/>
                            <a:gd name="connsiteY0" fmla="*/ 2256567 h 2302287"/>
                            <a:gd name="connsiteX1" fmla="*/ 2679259 w 4629735"/>
                            <a:gd name="connsiteY1" fmla="*/ 2302287 h 2302287"/>
                            <a:gd name="connsiteX2" fmla="*/ 1953454 w 4629735"/>
                            <a:gd name="connsiteY2" fmla="*/ 1022127 h 2302287"/>
                            <a:gd name="connsiteX3" fmla="*/ 4629735 w 4629735"/>
                            <a:gd name="connsiteY3" fmla="*/ 1393602 h 2302287"/>
                            <a:gd name="connsiteX4" fmla="*/ 4553779 w 4629735"/>
                            <a:gd name="connsiteY4" fmla="*/ 662082 h 2302287"/>
                            <a:gd name="connsiteX5" fmla="*/ 4582354 w 4629735"/>
                            <a:gd name="connsiteY5" fmla="*/ 444912 h 2302287"/>
                            <a:gd name="connsiteX6" fmla="*/ 1069292 w 4629735"/>
                            <a:gd name="connsiteY6" fmla="*/ 0 h 2302287"/>
                            <a:gd name="connsiteX7" fmla="*/ 896788 w 4629735"/>
                            <a:gd name="connsiteY7" fmla="*/ 1251298 h 2302287"/>
                            <a:gd name="connsiteX8" fmla="*/ 0 w 4629735"/>
                            <a:gd name="connsiteY8" fmla="*/ 1302163 h 2302287"/>
                            <a:gd name="connsiteX9" fmla="*/ 109122 w 4629735"/>
                            <a:gd name="connsiteY9" fmla="*/ 2256567 h 2302287"/>
                            <a:gd name="connsiteX0" fmla="*/ 109122 w 4629735"/>
                            <a:gd name="connsiteY0" fmla="*/ 2256567 h 2302287"/>
                            <a:gd name="connsiteX1" fmla="*/ 2679259 w 4629735"/>
                            <a:gd name="connsiteY1" fmla="*/ 2302287 h 2302287"/>
                            <a:gd name="connsiteX2" fmla="*/ 1953454 w 4629735"/>
                            <a:gd name="connsiteY2" fmla="*/ 1022127 h 2302287"/>
                            <a:gd name="connsiteX3" fmla="*/ 4629735 w 4629735"/>
                            <a:gd name="connsiteY3" fmla="*/ 1393602 h 2302287"/>
                            <a:gd name="connsiteX4" fmla="*/ 4629735 w 4629735"/>
                            <a:gd name="connsiteY4" fmla="*/ 668085 h 2302287"/>
                            <a:gd name="connsiteX5" fmla="*/ 4582354 w 4629735"/>
                            <a:gd name="connsiteY5" fmla="*/ 444912 h 2302287"/>
                            <a:gd name="connsiteX6" fmla="*/ 1069292 w 4629735"/>
                            <a:gd name="connsiteY6" fmla="*/ 0 h 2302287"/>
                            <a:gd name="connsiteX7" fmla="*/ 896788 w 4629735"/>
                            <a:gd name="connsiteY7" fmla="*/ 1251298 h 2302287"/>
                            <a:gd name="connsiteX8" fmla="*/ 0 w 4629735"/>
                            <a:gd name="connsiteY8" fmla="*/ 1302163 h 2302287"/>
                            <a:gd name="connsiteX9" fmla="*/ 109122 w 4629735"/>
                            <a:gd name="connsiteY9" fmla="*/ 2256567 h 2302287"/>
                            <a:gd name="connsiteX0" fmla="*/ 109122 w 4636507"/>
                            <a:gd name="connsiteY0" fmla="*/ 2256567 h 2302287"/>
                            <a:gd name="connsiteX1" fmla="*/ 2679259 w 4636507"/>
                            <a:gd name="connsiteY1" fmla="*/ 2302287 h 2302287"/>
                            <a:gd name="connsiteX2" fmla="*/ 1953454 w 4636507"/>
                            <a:gd name="connsiteY2" fmla="*/ 1022127 h 2302287"/>
                            <a:gd name="connsiteX3" fmla="*/ 4629735 w 4636507"/>
                            <a:gd name="connsiteY3" fmla="*/ 1393602 h 2302287"/>
                            <a:gd name="connsiteX4" fmla="*/ 4629735 w 4636507"/>
                            <a:gd name="connsiteY4" fmla="*/ 668085 h 2302287"/>
                            <a:gd name="connsiteX5" fmla="*/ 4636507 w 4636507"/>
                            <a:gd name="connsiteY5" fmla="*/ 444912 h 2302287"/>
                            <a:gd name="connsiteX6" fmla="*/ 1069292 w 4636507"/>
                            <a:gd name="connsiteY6" fmla="*/ 0 h 2302287"/>
                            <a:gd name="connsiteX7" fmla="*/ 896788 w 4636507"/>
                            <a:gd name="connsiteY7" fmla="*/ 1251298 h 2302287"/>
                            <a:gd name="connsiteX8" fmla="*/ 0 w 4636507"/>
                            <a:gd name="connsiteY8" fmla="*/ 1302163 h 2302287"/>
                            <a:gd name="connsiteX9" fmla="*/ 109122 w 4636507"/>
                            <a:gd name="connsiteY9" fmla="*/ 2256567 h 2302287"/>
                            <a:gd name="connsiteX0" fmla="*/ 109122 w 4636507"/>
                            <a:gd name="connsiteY0" fmla="*/ 2154532 h 2200252"/>
                            <a:gd name="connsiteX1" fmla="*/ 2679259 w 4636507"/>
                            <a:gd name="connsiteY1" fmla="*/ 2200252 h 2200252"/>
                            <a:gd name="connsiteX2" fmla="*/ 1953454 w 4636507"/>
                            <a:gd name="connsiteY2" fmla="*/ 920092 h 2200252"/>
                            <a:gd name="connsiteX3" fmla="*/ 4629735 w 4636507"/>
                            <a:gd name="connsiteY3" fmla="*/ 1291567 h 2200252"/>
                            <a:gd name="connsiteX4" fmla="*/ 4629735 w 4636507"/>
                            <a:gd name="connsiteY4" fmla="*/ 566050 h 2200252"/>
                            <a:gd name="connsiteX5" fmla="*/ 4636507 w 4636507"/>
                            <a:gd name="connsiteY5" fmla="*/ 342877 h 2200252"/>
                            <a:gd name="connsiteX6" fmla="*/ 1028673 w 4636507"/>
                            <a:gd name="connsiteY6" fmla="*/ -1 h 2200252"/>
                            <a:gd name="connsiteX7" fmla="*/ 896788 w 4636507"/>
                            <a:gd name="connsiteY7" fmla="*/ 1149263 h 2200252"/>
                            <a:gd name="connsiteX8" fmla="*/ 0 w 4636507"/>
                            <a:gd name="connsiteY8" fmla="*/ 1200128 h 2200252"/>
                            <a:gd name="connsiteX9" fmla="*/ 109122 w 4636507"/>
                            <a:gd name="connsiteY9" fmla="*/ 2154532 h 2200252"/>
                            <a:gd name="connsiteX0" fmla="*/ 109122 w 4636507"/>
                            <a:gd name="connsiteY0" fmla="*/ 2142530 h 2188250"/>
                            <a:gd name="connsiteX1" fmla="*/ 2679259 w 4636507"/>
                            <a:gd name="connsiteY1" fmla="*/ 2188250 h 2188250"/>
                            <a:gd name="connsiteX2" fmla="*/ 1953454 w 4636507"/>
                            <a:gd name="connsiteY2" fmla="*/ 908090 h 2188250"/>
                            <a:gd name="connsiteX3" fmla="*/ 4629735 w 4636507"/>
                            <a:gd name="connsiteY3" fmla="*/ 1279565 h 2188250"/>
                            <a:gd name="connsiteX4" fmla="*/ 4629735 w 4636507"/>
                            <a:gd name="connsiteY4" fmla="*/ 554048 h 2188250"/>
                            <a:gd name="connsiteX5" fmla="*/ 4636507 w 4636507"/>
                            <a:gd name="connsiteY5" fmla="*/ 330875 h 2188250"/>
                            <a:gd name="connsiteX6" fmla="*/ 1042214 w 4636507"/>
                            <a:gd name="connsiteY6" fmla="*/ 1 h 2188250"/>
                            <a:gd name="connsiteX7" fmla="*/ 896788 w 4636507"/>
                            <a:gd name="connsiteY7" fmla="*/ 1137261 h 2188250"/>
                            <a:gd name="connsiteX8" fmla="*/ 0 w 4636507"/>
                            <a:gd name="connsiteY8" fmla="*/ 1188126 h 2188250"/>
                            <a:gd name="connsiteX9" fmla="*/ 109122 w 4636507"/>
                            <a:gd name="connsiteY9" fmla="*/ 2142530 h 2188250"/>
                            <a:gd name="connsiteX0" fmla="*/ 109122 w 4643277"/>
                            <a:gd name="connsiteY0" fmla="*/ 2142529 h 2188249"/>
                            <a:gd name="connsiteX1" fmla="*/ 2679259 w 4643277"/>
                            <a:gd name="connsiteY1" fmla="*/ 2188249 h 2188249"/>
                            <a:gd name="connsiteX2" fmla="*/ 1953454 w 4643277"/>
                            <a:gd name="connsiteY2" fmla="*/ 908089 h 2188249"/>
                            <a:gd name="connsiteX3" fmla="*/ 4629735 w 4643277"/>
                            <a:gd name="connsiteY3" fmla="*/ 1279564 h 2188249"/>
                            <a:gd name="connsiteX4" fmla="*/ 4629735 w 4643277"/>
                            <a:gd name="connsiteY4" fmla="*/ 554047 h 2188249"/>
                            <a:gd name="connsiteX5" fmla="*/ 4643277 w 4643277"/>
                            <a:gd name="connsiteY5" fmla="*/ 402905 h 2188249"/>
                            <a:gd name="connsiteX6" fmla="*/ 1042214 w 4643277"/>
                            <a:gd name="connsiteY6" fmla="*/ 0 h 2188249"/>
                            <a:gd name="connsiteX7" fmla="*/ 896788 w 4643277"/>
                            <a:gd name="connsiteY7" fmla="*/ 1137260 h 2188249"/>
                            <a:gd name="connsiteX8" fmla="*/ 0 w 4643277"/>
                            <a:gd name="connsiteY8" fmla="*/ 1188125 h 2188249"/>
                            <a:gd name="connsiteX9" fmla="*/ 109122 w 4643277"/>
                            <a:gd name="connsiteY9" fmla="*/ 2142529 h 2188249"/>
                            <a:gd name="connsiteX0" fmla="*/ 109122 w 4663815"/>
                            <a:gd name="connsiteY0" fmla="*/ 2142529 h 2188249"/>
                            <a:gd name="connsiteX1" fmla="*/ 2679259 w 4663815"/>
                            <a:gd name="connsiteY1" fmla="*/ 2188249 h 2188249"/>
                            <a:gd name="connsiteX2" fmla="*/ 1953454 w 4663815"/>
                            <a:gd name="connsiteY2" fmla="*/ 908089 h 2188249"/>
                            <a:gd name="connsiteX3" fmla="*/ 4663815 w 4663815"/>
                            <a:gd name="connsiteY3" fmla="*/ 1304749 h 2188249"/>
                            <a:gd name="connsiteX4" fmla="*/ 4629735 w 4663815"/>
                            <a:gd name="connsiteY4" fmla="*/ 554047 h 2188249"/>
                            <a:gd name="connsiteX5" fmla="*/ 4643277 w 4663815"/>
                            <a:gd name="connsiteY5" fmla="*/ 402905 h 2188249"/>
                            <a:gd name="connsiteX6" fmla="*/ 1042214 w 4663815"/>
                            <a:gd name="connsiteY6" fmla="*/ 0 h 2188249"/>
                            <a:gd name="connsiteX7" fmla="*/ 896788 w 4663815"/>
                            <a:gd name="connsiteY7" fmla="*/ 1137260 h 2188249"/>
                            <a:gd name="connsiteX8" fmla="*/ 0 w 4663815"/>
                            <a:gd name="connsiteY8" fmla="*/ 1188125 h 2188249"/>
                            <a:gd name="connsiteX9" fmla="*/ 109122 w 4663815"/>
                            <a:gd name="connsiteY9" fmla="*/ 2142529 h 2188249"/>
                            <a:gd name="connsiteX0" fmla="*/ 109122 w 4663815"/>
                            <a:gd name="connsiteY0" fmla="*/ 2142529 h 2188249"/>
                            <a:gd name="connsiteX1" fmla="*/ 2679259 w 4663815"/>
                            <a:gd name="connsiteY1" fmla="*/ 2188249 h 2188249"/>
                            <a:gd name="connsiteX2" fmla="*/ 1953454 w 4663815"/>
                            <a:gd name="connsiteY2" fmla="*/ 908089 h 2188249"/>
                            <a:gd name="connsiteX3" fmla="*/ 4663815 w 4663815"/>
                            <a:gd name="connsiteY3" fmla="*/ 1304749 h 2188249"/>
                            <a:gd name="connsiteX4" fmla="*/ 4629735 w 4663815"/>
                            <a:gd name="connsiteY4" fmla="*/ 554047 h 2188249"/>
                            <a:gd name="connsiteX5" fmla="*/ 4663815 w 4663815"/>
                            <a:gd name="connsiteY5" fmla="*/ 423052 h 2188249"/>
                            <a:gd name="connsiteX6" fmla="*/ 1042214 w 4663815"/>
                            <a:gd name="connsiteY6" fmla="*/ 0 h 2188249"/>
                            <a:gd name="connsiteX7" fmla="*/ 896788 w 4663815"/>
                            <a:gd name="connsiteY7" fmla="*/ 1137260 h 2188249"/>
                            <a:gd name="connsiteX8" fmla="*/ 0 w 4663815"/>
                            <a:gd name="connsiteY8" fmla="*/ 1188125 h 2188249"/>
                            <a:gd name="connsiteX9" fmla="*/ 109122 w 4663815"/>
                            <a:gd name="connsiteY9" fmla="*/ 2142529 h 2188249"/>
                            <a:gd name="connsiteX0" fmla="*/ 109122 w 4663815"/>
                            <a:gd name="connsiteY0" fmla="*/ 2142529 h 2188249"/>
                            <a:gd name="connsiteX1" fmla="*/ 2679259 w 4663815"/>
                            <a:gd name="connsiteY1" fmla="*/ 2188249 h 2188249"/>
                            <a:gd name="connsiteX2" fmla="*/ 1953454 w 4663815"/>
                            <a:gd name="connsiteY2" fmla="*/ 908089 h 2188249"/>
                            <a:gd name="connsiteX3" fmla="*/ 4663815 w 4663815"/>
                            <a:gd name="connsiteY3" fmla="*/ 1304749 h 2188249"/>
                            <a:gd name="connsiteX4" fmla="*/ 4629735 w 4663815"/>
                            <a:gd name="connsiteY4" fmla="*/ 554047 h 2188249"/>
                            <a:gd name="connsiteX5" fmla="*/ 4629730 w 4663815"/>
                            <a:gd name="connsiteY5" fmla="*/ 428090 h 2188249"/>
                            <a:gd name="connsiteX6" fmla="*/ 1042214 w 4663815"/>
                            <a:gd name="connsiteY6" fmla="*/ 0 h 2188249"/>
                            <a:gd name="connsiteX7" fmla="*/ 896788 w 4663815"/>
                            <a:gd name="connsiteY7" fmla="*/ 1137260 h 2188249"/>
                            <a:gd name="connsiteX8" fmla="*/ 0 w 4663815"/>
                            <a:gd name="connsiteY8" fmla="*/ 1188125 h 2188249"/>
                            <a:gd name="connsiteX9" fmla="*/ 109122 w 4663815"/>
                            <a:gd name="connsiteY9" fmla="*/ 2142529 h 2188249"/>
                            <a:gd name="connsiteX0" fmla="*/ 109122 w 4663815"/>
                            <a:gd name="connsiteY0" fmla="*/ 2142529 h 2188249"/>
                            <a:gd name="connsiteX1" fmla="*/ 2679259 w 4663815"/>
                            <a:gd name="connsiteY1" fmla="*/ 2188249 h 2188249"/>
                            <a:gd name="connsiteX2" fmla="*/ 1953454 w 4663815"/>
                            <a:gd name="connsiteY2" fmla="*/ 908089 h 2188249"/>
                            <a:gd name="connsiteX3" fmla="*/ 4663815 w 4663815"/>
                            <a:gd name="connsiteY3" fmla="*/ 1304749 h 2188249"/>
                            <a:gd name="connsiteX4" fmla="*/ 4607013 w 4663815"/>
                            <a:gd name="connsiteY4" fmla="*/ 559084 h 2188249"/>
                            <a:gd name="connsiteX5" fmla="*/ 4629730 w 4663815"/>
                            <a:gd name="connsiteY5" fmla="*/ 428090 h 2188249"/>
                            <a:gd name="connsiteX6" fmla="*/ 1042214 w 4663815"/>
                            <a:gd name="connsiteY6" fmla="*/ 0 h 2188249"/>
                            <a:gd name="connsiteX7" fmla="*/ 896788 w 4663815"/>
                            <a:gd name="connsiteY7" fmla="*/ 1137260 h 2188249"/>
                            <a:gd name="connsiteX8" fmla="*/ 0 w 4663815"/>
                            <a:gd name="connsiteY8" fmla="*/ 1188125 h 2188249"/>
                            <a:gd name="connsiteX9" fmla="*/ 109122 w 4663815"/>
                            <a:gd name="connsiteY9" fmla="*/ 2142529 h 2188249"/>
                            <a:gd name="connsiteX0" fmla="*/ 109122 w 4635411"/>
                            <a:gd name="connsiteY0" fmla="*/ 2142529 h 2188249"/>
                            <a:gd name="connsiteX1" fmla="*/ 2679259 w 4635411"/>
                            <a:gd name="connsiteY1" fmla="*/ 2188249 h 2188249"/>
                            <a:gd name="connsiteX2" fmla="*/ 1953454 w 4635411"/>
                            <a:gd name="connsiteY2" fmla="*/ 908089 h 2188249"/>
                            <a:gd name="connsiteX3" fmla="*/ 4635411 w 4635411"/>
                            <a:gd name="connsiteY3" fmla="*/ 1294675 h 2188249"/>
                            <a:gd name="connsiteX4" fmla="*/ 4607013 w 4635411"/>
                            <a:gd name="connsiteY4" fmla="*/ 559084 h 2188249"/>
                            <a:gd name="connsiteX5" fmla="*/ 4629730 w 4635411"/>
                            <a:gd name="connsiteY5" fmla="*/ 428090 h 2188249"/>
                            <a:gd name="connsiteX6" fmla="*/ 1042214 w 4635411"/>
                            <a:gd name="connsiteY6" fmla="*/ 0 h 2188249"/>
                            <a:gd name="connsiteX7" fmla="*/ 896788 w 4635411"/>
                            <a:gd name="connsiteY7" fmla="*/ 1137260 h 2188249"/>
                            <a:gd name="connsiteX8" fmla="*/ 0 w 4635411"/>
                            <a:gd name="connsiteY8" fmla="*/ 1188125 h 2188249"/>
                            <a:gd name="connsiteX9" fmla="*/ 109122 w 4635411"/>
                            <a:gd name="connsiteY9" fmla="*/ 2142529 h 2188249"/>
                            <a:gd name="connsiteX0" fmla="*/ 109122 w 4635411"/>
                            <a:gd name="connsiteY0" fmla="*/ 2142529 h 2188249"/>
                            <a:gd name="connsiteX1" fmla="*/ 2679259 w 4635411"/>
                            <a:gd name="connsiteY1" fmla="*/ 2188249 h 2188249"/>
                            <a:gd name="connsiteX2" fmla="*/ 1953454 w 4635411"/>
                            <a:gd name="connsiteY2" fmla="*/ 908089 h 2188249"/>
                            <a:gd name="connsiteX3" fmla="*/ 4635411 w 4635411"/>
                            <a:gd name="connsiteY3" fmla="*/ 1294675 h 2188249"/>
                            <a:gd name="connsiteX4" fmla="*/ 4635411 w 4635411"/>
                            <a:gd name="connsiteY4" fmla="*/ 634637 h 2188249"/>
                            <a:gd name="connsiteX5" fmla="*/ 4629730 w 4635411"/>
                            <a:gd name="connsiteY5" fmla="*/ 428090 h 2188249"/>
                            <a:gd name="connsiteX6" fmla="*/ 1042214 w 4635411"/>
                            <a:gd name="connsiteY6" fmla="*/ 0 h 2188249"/>
                            <a:gd name="connsiteX7" fmla="*/ 896788 w 4635411"/>
                            <a:gd name="connsiteY7" fmla="*/ 1137260 h 2188249"/>
                            <a:gd name="connsiteX8" fmla="*/ 0 w 4635411"/>
                            <a:gd name="connsiteY8" fmla="*/ 1188125 h 2188249"/>
                            <a:gd name="connsiteX9" fmla="*/ 109122 w 4635411"/>
                            <a:gd name="connsiteY9" fmla="*/ 2142529 h 2188249"/>
                            <a:gd name="connsiteX0" fmla="*/ 109122 w 4652475"/>
                            <a:gd name="connsiteY0" fmla="*/ 2142529 h 2188249"/>
                            <a:gd name="connsiteX1" fmla="*/ 2679259 w 4652475"/>
                            <a:gd name="connsiteY1" fmla="*/ 2188249 h 2188249"/>
                            <a:gd name="connsiteX2" fmla="*/ 1953454 w 4652475"/>
                            <a:gd name="connsiteY2" fmla="*/ 908089 h 2188249"/>
                            <a:gd name="connsiteX3" fmla="*/ 4652476 w 4652475"/>
                            <a:gd name="connsiteY3" fmla="*/ 1304750 h 2188249"/>
                            <a:gd name="connsiteX4" fmla="*/ 4635411 w 4652475"/>
                            <a:gd name="connsiteY4" fmla="*/ 634637 h 2188249"/>
                            <a:gd name="connsiteX5" fmla="*/ 4629730 w 4652475"/>
                            <a:gd name="connsiteY5" fmla="*/ 428090 h 2188249"/>
                            <a:gd name="connsiteX6" fmla="*/ 1042214 w 4652475"/>
                            <a:gd name="connsiteY6" fmla="*/ 0 h 2188249"/>
                            <a:gd name="connsiteX7" fmla="*/ 896788 w 4652475"/>
                            <a:gd name="connsiteY7" fmla="*/ 1137260 h 2188249"/>
                            <a:gd name="connsiteX8" fmla="*/ 0 w 4652475"/>
                            <a:gd name="connsiteY8" fmla="*/ 1188125 h 2188249"/>
                            <a:gd name="connsiteX9" fmla="*/ 109122 w 4652475"/>
                            <a:gd name="connsiteY9" fmla="*/ 2142529 h 2188249"/>
                            <a:gd name="connsiteX0" fmla="*/ 109122 w 4652476"/>
                            <a:gd name="connsiteY0" fmla="*/ 2142529 h 2188249"/>
                            <a:gd name="connsiteX1" fmla="*/ 2679259 w 4652476"/>
                            <a:gd name="connsiteY1" fmla="*/ 2188249 h 2188249"/>
                            <a:gd name="connsiteX2" fmla="*/ 1953454 w 4652476"/>
                            <a:gd name="connsiteY2" fmla="*/ 908089 h 2188249"/>
                            <a:gd name="connsiteX3" fmla="*/ 4652476 w 4652476"/>
                            <a:gd name="connsiteY3" fmla="*/ 1304750 h 2188249"/>
                            <a:gd name="connsiteX4" fmla="*/ 4635411 w 4652476"/>
                            <a:gd name="connsiteY4" fmla="*/ 634637 h 2188249"/>
                            <a:gd name="connsiteX5" fmla="*/ 4652475 w 4652476"/>
                            <a:gd name="connsiteY5" fmla="*/ 428090 h 2188249"/>
                            <a:gd name="connsiteX6" fmla="*/ 1042214 w 4652476"/>
                            <a:gd name="connsiteY6" fmla="*/ 0 h 2188249"/>
                            <a:gd name="connsiteX7" fmla="*/ 896788 w 4652476"/>
                            <a:gd name="connsiteY7" fmla="*/ 1137260 h 2188249"/>
                            <a:gd name="connsiteX8" fmla="*/ 0 w 4652476"/>
                            <a:gd name="connsiteY8" fmla="*/ 1188125 h 2188249"/>
                            <a:gd name="connsiteX9" fmla="*/ 109122 w 4652476"/>
                            <a:gd name="connsiteY9" fmla="*/ 2142529 h 2188249"/>
                            <a:gd name="connsiteX0" fmla="*/ 109122 w 4652476"/>
                            <a:gd name="connsiteY0" fmla="*/ 2142529 h 2188249"/>
                            <a:gd name="connsiteX1" fmla="*/ 2679259 w 4652476"/>
                            <a:gd name="connsiteY1" fmla="*/ 2188249 h 2188249"/>
                            <a:gd name="connsiteX2" fmla="*/ 1953454 w 4652476"/>
                            <a:gd name="connsiteY2" fmla="*/ 908089 h 2188249"/>
                            <a:gd name="connsiteX3" fmla="*/ 4652476 w 4652476"/>
                            <a:gd name="connsiteY3" fmla="*/ 1304750 h 2188249"/>
                            <a:gd name="connsiteX4" fmla="*/ 4635411 w 4652476"/>
                            <a:gd name="connsiteY4" fmla="*/ 634637 h 2188249"/>
                            <a:gd name="connsiteX5" fmla="*/ 4652475 w 4652476"/>
                            <a:gd name="connsiteY5" fmla="*/ 428090 h 2188249"/>
                            <a:gd name="connsiteX6" fmla="*/ 1042214 w 4652476"/>
                            <a:gd name="connsiteY6" fmla="*/ 0 h 2188249"/>
                            <a:gd name="connsiteX7" fmla="*/ 908164 w 4652476"/>
                            <a:gd name="connsiteY7" fmla="*/ 1137260 h 2188249"/>
                            <a:gd name="connsiteX8" fmla="*/ 0 w 4652476"/>
                            <a:gd name="connsiteY8" fmla="*/ 1188125 h 2188249"/>
                            <a:gd name="connsiteX9" fmla="*/ 109122 w 4652476"/>
                            <a:gd name="connsiteY9" fmla="*/ 2142529 h 2188249"/>
                            <a:gd name="connsiteX0" fmla="*/ 109122 w 4652476"/>
                            <a:gd name="connsiteY0" fmla="*/ 2142529 h 2188249"/>
                            <a:gd name="connsiteX1" fmla="*/ 2679259 w 4652476"/>
                            <a:gd name="connsiteY1" fmla="*/ 2188249 h 2188249"/>
                            <a:gd name="connsiteX2" fmla="*/ 1953454 w 4652476"/>
                            <a:gd name="connsiteY2" fmla="*/ 908089 h 2188249"/>
                            <a:gd name="connsiteX3" fmla="*/ 4652476 w 4652476"/>
                            <a:gd name="connsiteY3" fmla="*/ 1304750 h 2188249"/>
                            <a:gd name="connsiteX4" fmla="*/ 4635411 w 4652476"/>
                            <a:gd name="connsiteY4" fmla="*/ 634637 h 2188249"/>
                            <a:gd name="connsiteX5" fmla="*/ 4652475 w 4652476"/>
                            <a:gd name="connsiteY5" fmla="*/ 428090 h 2188249"/>
                            <a:gd name="connsiteX6" fmla="*/ 1053590 w 4652476"/>
                            <a:gd name="connsiteY6" fmla="*/ 0 h 2188249"/>
                            <a:gd name="connsiteX7" fmla="*/ 908164 w 4652476"/>
                            <a:gd name="connsiteY7" fmla="*/ 1137260 h 2188249"/>
                            <a:gd name="connsiteX8" fmla="*/ 0 w 4652476"/>
                            <a:gd name="connsiteY8" fmla="*/ 1188125 h 2188249"/>
                            <a:gd name="connsiteX9" fmla="*/ 109122 w 4652476"/>
                            <a:gd name="connsiteY9" fmla="*/ 2142529 h 2188249"/>
                            <a:gd name="connsiteX0" fmla="*/ 109122 w 4652476"/>
                            <a:gd name="connsiteY0" fmla="*/ 2142529 h 2188249"/>
                            <a:gd name="connsiteX1" fmla="*/ 2679259 w 4652476"/>
                            <a:gd name="connsiteY1" fmla="*/ 2188249 h 2188249"/>
                            <a:gd name="connsiteX2" fmla="*/ 1953454 w 4652476"/>
                            <a:gd name="connsiteY2" fmla="*/ 908089 h 2188249"/>
                            <a:gd name="connsiteX3" fmla="*/ 4652476 w 4652476"/>
                            <a:gd name="connsiteY3" fmla="*/ 1304750 h 2188249"/>
                            <a:gd name="connsiteX4" fmla="*/ 4635411 w 4652476"/>
                            <a:gd name="connsiteY4" fmla="*/ 634637 h 2188249"/>
                            <a:gd name="connsiteX5" fmla="*/ 4652475 w 4652476"/>
                            <a:gd name="connsiteY5" fmla="*/ 428090 h 2188249"/>
                            <a:gd name="connsiteX6" fmla="*/ 1053590 w 4652476"/>
                            <a:gd name="connsiteY6" fmla="*/ 0 h 2188249"/>
                            <a:gd name="connsiteX7" fmla="*/ 896787 w 4652476"/>
                            <a:gd name="connsiteY7" fmla="*/ 1137260 h 2188249"/>
                            <a:gd name="connsiteX8" fmla="*/ 0 w 4652476"/>
                            <a:gd name="connsiteY8" fmla="*/ 1188125 h 2188249"/>
                            <a:gd name="connsiteX9" fmla="*/ 109122 w 4652476"/>
                            <a:gd name="connsiteY9" fmla="*/ 2142529 h 2188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52476" h="2188249">
                              <a:moveTo>
                                <a:pt x="109122" y="2142529"/>
                              </a:moveTo>
                              <a:lnTo>
                                <a:pt x="2679259" y="2188249"/>
                              </a:lnTo>
                              <a:lnTo>
                                <a:pt x="1953454" y="908089"/>
                              </a:lnTo>
                              <a:lnTo>
                                <a:pt x="4652476" y="1304750"/>
                              </a:lnTo>
                              <a:lnTo>
                                <a:pt x="4635411" y="634637"/>
                              </a:lnTo>
                              <a:cubicBezTo>
                                <a:pt x="4635409" y="592651"/>
                                <a:pt x="4652477" y="470076"/>
                                <a:pt x="4652475" y="428090"/>
                              </a:cubicBezTo>
                              <a:lnTo>
                                <a:pt x="1053590" y="0"/>
                              </a:lnTo>
                              <a:lnTo>
                                <a:pt x="896787" y="1137260"/>
                              </a:lnTo>
                              <a:lnTo>
                                <a:pt x="0" y="1188125"/>
                              </a:lnTo>
                              <a:lnTo>
                                <a:pt x="109122" y="2142529"/>
                              </a:lnTo>
                              <a:close/>
                            </a:path>
                          </a:pathLst>
                        </a:custGeom>
                        <a:noFill/>
                        <a:ln w="3175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172CE" id="Freeform 5" o:spid="_x0000_s1026" style="position:absolute;margin-left:57.95pt;margin-top:18.15pt;width:255.4pt;height:13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52476,2188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" path="m109122,2142529r2570137,45720l1953454,908089r2699022,396661l4635411,634637v-2,-41986,17066,-164561,17064,-206547l1053590,,896787,1137260,,1188125r109122,954404xe" filled="f" strokecolor="#00b050" strokeweight="2.5pt">
                <v:shadow on="t" color="black" opacity="22937f" origin=",.5" offset="0,.63889mm"/>
                <v:path arrowok="t" o:connecttype="custom" o:connectlocs="76077,1691710;1867907,1727810;1361895,717014;3243580,1030212;3231683,501100;3243579,338014;734534,0;625216,897964;0,938126;76077,1691710" o:connectangles="0,0,0,0,0,0,0,0,0,0"/>
              </v:shape>
            </w:pict>
          </mc:Fallback>
        </mc:AlternateContent>
      </w:r>
      <w:r w:rsidR="00EF0E52">
        <w:rPr>
          <w:noProof/>
          <w:lang w:val="en-GB" w:eastAsia="en-GB"/>
        </w:rPr>
        <w:drawing>
          <wp:inline distT="0" distB="0" distL="0" distR="0" wp14:anchorId="71558428" wp14:editId="7134BF99">
            <wp:extent cx="4320000" cy="2613600"/>
            <wp:effectExtent l="19050" t="19050" r="2349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0000" cy="2613600"/>
                    </a:xfrm>
                    <a:prstGeom prst="rect">
                      <a:avLst/>
                    </a:prstGeom>
                    <a:ln>
                      <a:solidFill>
                        <a:schemeClr val="tx1"/>
                      </a:solidFill>
                    </a:ln>
                  </pic:spPr>
                </pic:pic>
              </a:graphicData>
            </a:graphic>
          </wp:inline>
        </w:drawing>
      </w:r>
    </w:p>
    <w:p w14:paraId="4D44D3AE" w14:textId="77777777" w:rsidR="00316FC2" w:rsidRDefault="00283AA1" w:rsidP="00EF0E52">
      <w:pPr>
        <w:spacing w:after="120"/>
        <w:jc w:val="both"/>
        <w:rPr>
          <w:sz w:val="20"/>
          <w:szCs w:val="20"/>
        </w:rPr>
        <w:sectPr w:rsidR="00316FC2" w:rsidSect="00283AA1">
          <w:headerReference w:type="even" r:id="rId11"/>
          <w:headerReference w:type="default" r:id="rId12"/>
          <w:footerReference w:type="even" r:id="rId13"/>
          <w:footerReference w:type="default" r:id="rId14"/>
          <w:headerReference w:type="first" r:id="rId15"/>
          <w:footerReference w:type="first" r:id="rId16"/>
          <w:pgSz w:w="11900" w:h="16840"/>
          <w:pgMar w:top="1440" w:right="1134" w:bottom="1134" w:left="1134" w:header="708" w:footer="708" w:gutter="0"/>
          <w:cols w:space="708"/>
        </w:sectPr>
      </w:pPr>
      <w:r>
        <w:rPr>
          <w:sz w:val="20"/>
          <w:szCs w:val="20"/>
        </w:rPr>
        <w:t>Figure 3. Aerial photo of 222 Alton Road, Mount Macedon (Source: Nearmap, aerial dated Jan 2018).</w:t>
      </w:r>
    </w:p>
    <w:p w14:paraId="2AAD44B2" w14:textId="4C4CC19D" w:rsidR="00257382" w:rsidRDefault="00257382" w:rsidP="00257382">
      <w:pPr>
        <w:pBdr>
          <w:bottom w:val="single" w:sz="12" w:space="1" w:color="auto"/>
        </w:pBdr>
        <w:spacing w:before="60" w:after="80" w:line="256" w:lineRule="auto"/>
        <w:rPr>
          <w:rFonts w:ascii="Calibri" w:hAnsi="Calibri"/>
          <w:b/>
        </w:rPr>
      </w:pPr>
      <w:r>
        <w:rPr>
          <w:b/>
        </w:rPr>
        <w:lastRenderedPageBreak/>
        <w:t>Primary source:</w:t>
      </w:r>
    </w:p>
    <w:p w14:paraId="303EE68A" w14:textId="3605D171" w:rsidR="0027350C" w:rsidRPr="001C218C" w:rsidRDefault="001C218C" w:rsidP="001C218C">
      <w:pPr>
        <w:spacing w:after="120"/>
        <w:rPr>
          <w:rStyle w:val="SubtleEmphasis"/>
          <w:rFonts w:cstheme="majorHAnsi"/>
          <w:i w:val="0"/>
          <w:color w:val="auto"/>
        </w:rPr>
      </w:pPr>
      <w:r>
        <w:rPr>
          <w:rFonts w:cstheme="majorHAnsi"/>
          <w:i/>
          <w:iCs/>
        </w:rPr>
        <w:t>Macedon Ranges Shire Heritage Study: Woodend, Lancefield, Macedon &amp; Mount Macedon Stage 2 Final Report Volumes 1 and 2</w:t>
      </w:r>
      <w:r>
        <w:rPr>
          <w:rFonts w:cstheme="majorHAnsi"/>
          <w:iCs/>
        </w:rPr>
        <w:t xml:space="preserve"> (GJM Heritage and Frontier Heritage, April 2019)</w:t>
      </w:r>
    </w:p>
    <w:sectPr w:rsidR="0027350C" w:rsidRPr="001C218C" w:rsidSect="00283AA1">
      <w:footerReference w:type="default" r:id="rId17"/>
      <w:pgSz w:w="11900" w:h="16840"/>
      <w:pgMar w:top="1440"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40358" w14:textId="77777777" w:rsidR="00AF0C73" w:rsidRDefault="00AF0C73">
      <w:r>
        <w:separator/>
      </w:r>
    </w:p>
  </w:endnote>
  <w:endnote w:type="continuationSeparator" w:id="0">
    <w:p w14:paraId="79C440F5" w14:textId="77777777" w:rsidR="00AF0C73" w:rsidRDefault="00AF0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A2432" w14:textId="77777777" w:rsidR="00B83F81" w:rsidRDefault="00271C21" w:rsidP="007C7631">
    <w:pPr>
      <w:pStyle w:val="Footer"/>
      <w:framePr w:wrap="around" w:vAnchor="text" w:hAnchor="margin" w:xAlign="right" w:y="1"/>
      <w:rPr>
        <w:rStyle w:val="PageNumber"/>
      </w:rPr>
    </w:pPr>
    <w:r>
      <w:rPr>
        <w:rStyle w:val="PageNumber"/>
      </w:rPr>
      <w:fldChar w:fldCharType="begin"/>
    </w:r>
    <w:r w:rsidR="00B83F81">
      <w:rPr>
        <w:rStyle w:val="PageNumber"/>
      </w:rPr>
      <w:instrText xml:space="preserve">PAGE  </w:instrText>
    </w:r>
    <w:r>
      <w:rPr>
        <w:rStyle w:val="PageNumber"/>
      </w:rPr>
      <w:fldChar w:fldCharType="end"/>
    </w:r>
  </w:p>
  <w:p w14:paraId="2FBB42F2" w14:textId="77777777" w:rsidR="00B83F81" w:rsidRDefault="00B83F81" w:rsidP="00374B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D6A94" w14:textId="1318A90E" w:rsidR="00B83F81" w:rsidRPr="007C7631" w:rsidRDefault="00271C21" w:rsidP="00E91D0F">
    <w:pPr>
      <w:pStyle w:val="Footer"/>
      <w:framePr w:wrap="around" w:vAnchor="text" w:hAnchor="margin" w:xAlign="right" w:y="1"/>
      <w:rPr>
        <w:rStyle w:val="PageNumber"/>
        <w:sz w:val="18"/>
      </w:rPr>
    </w:pPr>
    <w:r w:rsidRPr="007C7631">
      <w:rPr>
        <w:rStyle w:val="PageNumber"/>
        <w:sz w:val="18"/>
      </w:rPr>
      <w:fldChar w:fldCharType="begin"/>
    </w:r>
    <w:r w:rsidR="00B83F81" w:rsidRPr="007C7631">
      <w:rPr>
        <w:rStyle w:val="PageNumber"/>
        <w:sz w:val="18"/>
      </w:rPr>
      <w:instrText xml:space="preserve">PAGE  </w:instrText>
    </w:r>
    <w:r w:rsidRPr="007C7631">
      <w:rPr>
        <w:rStyle w:val="PageNumber"/>
        <w:sz w:val="18"/>
      </w:rPr>
      <w:fldChar w:fldCharType="separate"/>
    </w:r>
    <w:r w:rsidR="00D979F1">
      <w:rPr>
        <w:rStyle w:val="PageNumber"/>
        <w:noProof/>
        <w:sz w:val="18"/>
      </w:rPr>
      <w:t>2</w:t>
    </w:r>
    <w:r w:rsidRPr="007C7631">
      <w:rPr>
        <w:rStyle w:val="PageNumber"/>
        <w:sz w:val="18"/>
      </w:rPr>
      <w:fldChar w:fldCharType="end"/>
    </w:r>
  </w:p>
  <w:p w14:paraId="32AE7081" w14:textId="77777777" w:rsidR="00B83F81" w:rsidRPr="00A5271D" w:rsidRDefault="00B83F81" w:rsidP="007C7631">
    <w:pPr>
      <w:pStyle w:val="Footer"/>
      <w:ind w:right="360"/>
      <w:jc w:val="center"/>
      <w:rPr>
        <w:color w:val="99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8AA0A" w14:textId="77777777" w:rsidR="006A6222" w:rsidRDefault="006A62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690F9" w14:textId="5371266E" w:rsidR="00316FC2" w:rsidRPr="007C7631" w:rsidRDefault="00316FC2" w:rsidP="00E91D0F">
    <w:pPr>
      <w:pStyle w:val="Footer"/>
      <w:framePr w:wrap="around" w:vAnchor="text" w:hAnchor="margin" w:xAlign="right" w:y="1"/>
      <w:rPr>
        <w:rStyle w:val="PageNumber"/>
        <w:sz w:val="18"/>
      </w:rPr>
    </w:pPr>
    <w:r w:rsidRPr="007C7631">
      <w:rPr>
        <w:rStyle w:val="PageNumber"/>
        <w:sz w:val="18"/>
      </w:rPr>
      <w:fldChar w:fldCharType="begin"/>
    </w:r>
    <w:r w:rsidRPr="007C7631">
      <w:rPr>
        <w:rStyle w:val="PageNumber"/>
        <w:sz w:val="18"/>
      </w:rPr>
      <w:instrText xml:space="preserve">PAGE  </w:instrText>
    </w:r>
    <w:r w:rsidRPr="007C7631">
      <w:rPr>
        <w:rStyle w:val="PageNumber"/>
        <w:sz w:val="18"/>
      </w:rPr>
      <w:fldChar w:fldCharType="separate"/>
    </w:r>
    <w:r w:rsidR="00D979F1">
      <w:rPr>
        <w:rStyle w:val="PageNumber"/>
        <w:noProof/>
        <w:sz w:val="18"/>
      </w:rPr>
      <w:t>3</w:t>
    </w:r>
    <w:r w:rsidRPr="007C7631">
      <w:rPr>
        <w:rStyle w:val="PageNumber"/>
        <w:sz w:val="18"/>
      </w:rPr>
      <w:fldChar w:fldCharType="end"/>
    </w:r>
  </w:p>
  <w:p w14:paraId="3D447221" w14:textId="528BFE39" w:rsidR="00316FC2" w:rsidRPr="00EE35B2" w:rsidRDefault="00316FC2" w:rsidP="007C7631">
    <w:pPr>
      <w:pStyle w:val="Footer"/>
      <w:ind w:right="360"/>
      <w:jc w:val="center"/>
      <w:rPr>
        <w:rFonts w:ascii="Times New Roman" w:hAnsi="Times New Roman" w:cs="Times New Roman"/>
        <w:color w:val="990000"/>
      </w:rPr>
    </w:pPr>
    <w:r w:rsidRPr="00EE35B2">
      <w:rPr>
        <w:rFonts w:ascii="Times New Roman" w:hAnsi="Times New Roman" w:cs="Times New Roman"/>
        <w:sz w:val="14"/>
        <w:szCs w:val="14"/>
      </w:rPr>
      <w:t>This document is an incorporated document in the Macedon Ranges Planning Scheme pursuant to section 6(2)(j) of the Planning and Environment Act 1987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EFA0D" w14:textId="77777777" w:rsidR="00AF0C73" w:rsidRDefault="00AF0C73">
      <w:r>
        <w:separator/>
      </w:r>
    </w:p>
  </w:footnote>
  <w:footnote w:type="continuationSeparator" w:id="0">
    <w:p w14:paraId="3A172B48" w14:textId="77777777" w:rsidR="00AF0C73" w:rsidRDefault="00AF0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3B86C" w14:textId="77777777" w:rsidR="006A6222" w:rsidRDefault="006A62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24BB5" w14:textId="18CCF8E4" w:rsidR="00B83F81" w:rsidRDefault="00B83F81" w:rsidP="00BF584C">
    <w:pPr>
      <w:pStyle w:val="Header"/>
      <w:tabs>
        <w:tab w:val="clear" w:pos="8640"/>
        <w:tab w:val="right" w:pos="9639"/>
      </w:tabs>
    </w:pPr>
  </w:p>
  <w:p w14:paraId="709973B6" w14:textId="77777777" w:rsidR="000D1EEA" w:rsidRDefault="000D1EE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DC29E" w14:textId="77777777" w:rsidR="006A6222" w:rsidRDefault="006A62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015C7"/>
    <w:multiLevelType w:val="hybridMultilevel"/>
    <w:tmpl w:val="72940924"/>
    <w:lvl w:ilvl="0" w:tplc="4C1A0CD4">
      <w:start w:val="1"/>
      <w:numFmt w:val="bullet"/>
      <w:lvlText w:val=""/>
      <w:lvlJc w:val="left"/>
      <w:pPr>
        <w:tabs>
          <w:tab w:val="num" w:pos="360"/>
        </w:tabs>
        <w:ind w:left="360" w:hanging="360"/>
      </w:pPr>
      <w:rPr>
        <w:rFonts w:ascii="Symbol" w:hAnsi="Symbol" w:hint="default"/>
      </w:rPr>
    </w:lvl>
    <w:lvl w:ilvl="1" w:tplc="5EAEA98C">
      <w:start w:val="1"/>
      <w:numFmt w:val="bullet"/>
      <w:lvlText w:val="o"/>
      <w:lvlJc w:val="left"/>
      <w:pPr>
        <w:tabs>
          <w:tab w:val="num" w:pos="1080"/>
        </w:tabs>
        <w:ind w:left="1080" w:hanging="360"/>
      </w:pPr>
      <w:rPr>
        <w:rFonts w:ascii="Courier New" w:hAnsi="Courier New" w:cs="Arial" w:hint="default"/>
      </w:rPr>
    </w:lvl>
    <w:lvl w:ilvl="2" w:tplc="E5B0308A">
      <w:start w:val="1"/>
      <w:numFmt w:val="bullet"/>
      <w:lvlText w:val=""/>
      <w:lvlJc w:val="left"/>
      <w:pPr>
        <w:tabs>
          <w:tab w:val="num" w:pos="1800"/>
        </w:tabs>
        <w:ind w:left="1800" w:hanging="360"/>
      </w:pPr>
      <w:rPr>
        <w:rFonts w:ascii="Wingdings" w:hAnsi="Wingdings" w:hint="default"/>
      </w:rPr>
    </w:lvl>
    <w:lvl w:ilvl="3" w:tplc="8A7EA74E">
      <w:start w:val="1"/>
      <w:numFmt w:val="bullet"/>
      <w:lvlText w:val=""/>
      <w:lvlJc w:val="left"/>
      <w:pPr>
        <w:tabs>
          <w:tab w:val="num" w:pos="2520"/>
        </w:tabs>
        <w:ind w:left="2520" w:hanging="360"/>
      </w:pPr>
      <w:rPr>
        <w:rFonts w:ascii="Symbol" w:hAnsi="Symbol" w:hint="default"/>
      </w:rPr>
    </w:lvl>
    <w:lvl w:ilvl="4" w:tplc="E6DE6C72" w:tentative="1">
      <w:start w:val="1"/>
      <w:numFmt w:val="bullet"/>
      <w:lvlText w:val="o"/>
      <w:lvlJc w:val="left"/>
      <w:pPr>
        <w:tabs>
          <w:tab w:val="num" w:pos="3240"/>
        </w:tabs>
        <w:ind w:left="3240" w:hanging="360"/>
      </w:pPr>
      <w:rPr>
        <w:rFonts w:ascii="Courier New" w:hAnsi="Courier New" w:cs="Arial" w:hint="default"/>
      </w:rPr>
    </w:lvl>
    <w:lvl w:ilvl="5" w:tplc="EFF2AA04" w:tentative="1">
      <w:start w:val="1"/>
      <w:numFmt w:val="bullet"/>
      <w:lvlText w:val=""/>
      <w:lvlJc w:val="left"/>
      <w:pPr>
        <w:tabs>
          <w:tab w:val="num" w:pos="3960"/>
        </w:tabs>
        <w:ind w:left="3960" w:hanging="360"/>
      </w:pPr>
      <w:rPr>
        <w:rFonts w:ascii="Wingdings" w:hAnsi="Wingdings" w:hint="default"/>
      </w:rPr>
    </w:lvl>
    <w:lvl w:ilvl="6" w:tplc="0F78D724" w:tentative="1">
      <w:start w:val="1"/>
      <w:numFmt w:val="bullet"/>
      <w:lvlText w:val=""/>
      <w:lvlJc w:val="left"/>
      <w:pPr>
        <w:tabs>
          <w:tab w:val="num" w:pos="4680"/>
        </w:tabs>
        <w:ind w:left="4680" w:hanging="360"/>
      </w:pPr>
      <w:rPr>
        <w:rFonts w:ascii="Symbol" w:hAnsi="Symbol" w:hint="default"/>
      </w:rPr>
    </w:lvl>
    <w:lvl w:ilvl="7" w:tplc="31CE1806" w:tentative="1">
      <w:start w:val="1"/>
      <w:numFmt w:val="bullet"/>
      <w:lvlText w:val="o"/>
      <w:lvlJc w:val="left"/>
      <w:pPr>
        <w:tabs>
          <w:tab w:val="num" w:pos="5400"/>
        </w:tabs>
        <w:ind w:left="5400" w:hanging="360"/>
      </w:pPr>
      <w:rPr>
        <w:rFonts w:ascii="Courier New" w:hAnsi="Courier New" w:cs="Arial" w:hint="default"/>
      </w:rPr>
    </w:lvl>
    <w:lvl w:ilvl="8" w:tplc="20BA0856"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2A27FC2"/>
    <w:multiLevelType w:val="hybridMultilevel"/>
    <w:tmpl w:val="74B024AE"/>
    <w:lvl w:ilvl="0" w:tplc="41782298">
      <w:start w:val="1"/>
      <w:numFmt w:val="bullet"/>
      <w:lvlText w:val=""/>
      <w:lvlJc w:val="left"/>
      <w:pPr>
        <w:tabs>
          <w:tab w:val="num" w:pos="360"/>
        </w:tabs>
        <w:ind w:left="360" w:hanging="360"/>
      </w:pPr>
      <w:rPr>
        <w:rFonts w:ascii="Wingdings" w:hAnsi="Wingdings" w:hint="default"/>
      </w:rPr>
    </w:lvl>
    <w:lvl w:ilvl="1" w:tplc="9DE854CC">
      <w:start w:val="1"/>
      <w:numFmt w:val="bullet"/>
      <w:lvlText w:val="o"/>
      <w:lvlJc w:val="left"/>
      <w:pPr>
        <w:tabs>
          <w:tab w:val="num" w:pos="1080"/>
        </w:tabs>
        <w:ind w:left="1080" w:hanging="360"/>
      </w:pPr>
      <w:rPr>
        <w:rFonts w:ascii="Courier New" w:hAnsi="Courier New" w:cs="Arial" w:hint="default"/>
      </w:rPr>
    </w:lvl>
    <w:lvl w:ilvl="2" w:tplc="75887F00">
      <w:start w:val="1"/>
      <w:numFmt w:val="bullet"/>
      <w:lvlText w:val=""/>
      <w:lvlJc w:val="left"/>
      <w:pPr>
        <w:tabs>
          <w:tab w:val="num" w:pos="1800"/>
        </w:tabs>
        <w:ind w:left="1800" w:hanging="360"/>
      </w:pPr>
      <w:rPr>
        <w:rFonts w:ascii="Wingdings" w:hAnsi="Wingdings" w:hint="default"/>
      </w:rPr>
    </w:lvl>
    <w:lvl w:ilvl="3" w:tplc="C3F62DB4">
      <w:start w:val="1"/>
      <w:numFmt w:val="bullet"/>
      <w:lvlText w:val=""/>
      <w:lvlJc w:val="left"/>
      <w:pPr>
        <w:tabs>
          <w:tab w:val="num" w:pos="2520"/>
        </w:tabs>
        <w:ind w:left="2520" w:hanging="360"/>
      </w:pPr>
      <w:rPr>
        <w:rFonts w:ascii="Symbol" w:hAnsi="Symbol" w:hint="default"/>
      </w:rPr>
    </w:lvl>
    <w:lvl w:ilvl="4" w:tplc="B38EF618" w:tentative="1">
      <w:start w:val="1"/>
      <w:numFmt w:val="bullet"/>
      <w:lvlText w:val="o"/>
      <w:lvlJc w:val="left"/>
      <w:pPr>
        <w:tabs>
          <w:tab w:val="num" w:pos="3240"/>
        </w:tabs>
        <w:ind w:left="3240" w:hanging="360"/>
      </w:pPr>
      <w:rPr>
        <w:rFonts w:ascii="Courier New" w:hAnsi="Courier New" w:cs="Arial" w:hint="default"/>
      </w:rPr>
    </w:lvl>
    <w:lvl w:ilvl="5" w:tplc="B31A9900" w:tentative="1">
      <w:start w:val="1"/>
      <w:numFmt w:val="bullet"/>
      <w:lvlText w:val=""/>
      <w:lvlJc w:val="left"/>
      <w:pPr>
        <w:tabs>
          <w:tab w:val="num" w:pos="3960"/>
        </w:tabs>
        <w:ind w:left="3960" w:hanging="360"/>
      </w:pPr>
      <w:rPr>
        <w:rFonts w:ascii="Wingdings" w:hAnsi="Wingdings" w:hint="default"/>
      </w:rPr>
    </w:lvl>
    <w:lvl w:ilvl="6" w:tplc="FE34DA74" w:tentative="1">
      <w:start w:val="1"/>
      <w:numFmt w:val="bullet"/>
      <w:lvlText w:val=""/>
      <w:lvlJc w:val="left"/>
      <w:pPr>
        <w:tabs>
          <w:tab w:val="num" w:pos="4680"/>
        </w:tabs>
        <w:ind w:left="4680" w:hanging="360"/>
      </w:pPr>
      <w:rPr>
        <w:rFonts w:ascii="Symbol" w:hAnsi="Symbol" w:hint="default"/>
      </w:rPr>
    </w:lvl>
    <w:lvl w:ilvl="7" w:tplc="252C4B0E" w:tentative="1">
      <w:start w:val="1"/>
      <w:numFmt w:val="bullet"/>
      <w:lvlText w:val="o"/>
      <w:lvlJc w:val="left"/>
      <w:pPr>
        <w:tabs>
          <w:tab w:val="num" w:pos="5400"/>
        </w:tabs>
        <w:ind w:left="5400" w:hanging="360"/>
      </w:pPr>
      <w:rPr>
        <w:rFonts w:ascii="Courier New" w:hAnsi="Courier New" w:cs="Arial" w:hint="default"/>
      </w:rPr>
    </w:lvl>
    <w:lvl w:ilvl="8" w:tplc="C6867B92"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18278B"/>
    <w:multiLevelType w:val="hybridMultilevel"/>
    <w:tmpl w:val="572835FE"/>
    <w:lvl w:ilvl="0" w:tplc="BF269828">
      <w:start w:val="1"/>
      <w:numFmt w:val="bullet"/>
      <w:lvlText w:val=""/>
      <w:lvlJc w:val="left"/>
      <w:pPr>
        <w:tabs>
          <w:tab w:val="num" w:pos="360"/>
        </w:tabs>
        <w:ind w:left="360" w:hanging="360"/>
      </w:pPr>
      <w:rPr>
        <w:rFonts w:ascii="Symbol" w:hAnsi="Symbol" w:hint="default"/>
      </w:rPr>
    </w:lvl>
    <w:lvl w:ilvl="1" w:tplc="D6506B6E">
      <w:start w:val="1"/>
      <w:numFmt w:val="bullet"/>
      <w:lvlText w:val="o"/>
      <w:lvlJc w:val="left"/>
      <w:pPr>
        <w:tabs>
          <w:tab w:val="num" w:pos="1080"/>
        </w:tabs>
        <w:ind w:left="1080" w:hanging="360"/>
      </w:pPr>
      <w:rPr>
        <w:rFonts w:ascii="Courier New" w:hAnsi="Courier New" w:cs="Arial" w:hint="default"/>
      </w:rPr>
    </w:lvl>
    <w:lvl w:ilvl="2" w:tplc="D9D8AE8C">
      <w:start w:val="1"/>
      <w:numFmt w:val="bullet"/>
      <w:lvlText w:val=""/>
      <w:lvlJc w:val="left"/>
      <w:pPr>
        <w:tabs>
          <w:tab w:val="num" w:pos="1800"/>
        </w:tabs>
        <w:ind w:left="1800" w:hanging="360"/>
      </w:pPr>
      <w:rPr>
        <w:rFonts w:ascii="Wingdings" w:hAnsi="Wingdings" w:hint="default"/>
      </w:rPr>
    </w:lvl>
    <w:lvl w:ilvl="3" w:tplc="AEFA33DE">
      <w:start w:val="1"/>
      <w:numFmt w:val="bullet"/>
      <w:lvlText w:val=""/>
      <w:lvlJc w:val="left"/>
      <w:pPr>
        <w:tabs>
          <w:tab w:val="num" w:pos="2520"/>
        </w:tabs>
        <w:ind w:left="2520" w:hanging="360"/>
      </w:pPr>
      <w:rPr>
        <w:rFonts w:ascii="Symbol" w:hAnsi="Symbol" w:hint="default"/>
      </w:rPr>
    </w:lvl>
    <w:lvl w:ilvl="4" w:tplc="2D428414" w:tentative="1">
      <w:start w:val="1"/>
      <w:numFmt w:val="bullet"/>
      <w:lvlText w:val="o"/>
      <w:lvlJc w:val="left"/>
      <w:pPr>
        <w:tabs>
          <w:tab w:val="num" w:pos="3240"/>
        </w:tabs>
        <w:ind w:left="3240" w:hanging="360"/>
      </w:pPr>
      <w:rPr>
        <w:rFonts w:ascii="Courier New" w:hAnsi="Courier New" w:cs="Arial" w:hint="default"/>
      </w:rPr>
    </w:lvl>
    <w:lvl w:ilvl="5" w:tplc="6F5ED0E8" w:tentative="1">
      <w:start w:val="1"/>
      <w:numFmt w:val="bullet"/>
      <w:lvlText w:val=""/>
      <w:lvlJc w:val="left"/>
      <w:pPr>
        <w:tabs>
          <w:tab w:val="num" w:pos="3960"/>
        </w:tabs>
        <w:ind w:left="3960" w:hanging="360"/>
      </w:pPr>
      <w:rPr>
        <w:rFonts w:ascii="Wingdings" w:hAnsi="Wingdings" w:hint="default"/>
      </w:rPr>
    </w:lvl>
    <w:lvl w:ilvl="6" w:tplc="DD0E0790" w:tentative="1">
      <w:start w:val="1"/>
      <w:numFmt w:val="bullet"/>
      <w:lvlText w:val=""/>
      <w:lvlJc w:val="left"/>
      <w:pPr>
        <w:tabs>
          <w:tab w:val="num" w:pos="4680"/>
        </w:tabs>
        <w:ind w:left="4680" w:hanging="360"/>
      </w:pPr>
      <w:rPr>
        <w:rFonts w:ascii="Symbol" w:hAnsi="Symbol" w:hint="default"/>
      </w:rPr>
    </w:lvl>
    <w:lvl w:ilvl="7" w:tplc="98882AB4" w:tentative="1">
      <w:start w:val="1"/>
      <w:numFmt w:val="bullet"/>
      <w:lvlText w:val="o"/>
      <w:lvlJc w:val="left"/>
      <w:pPr>
        <w:tabs>
          <w:tab w:val="num" w:pos="5400"/>
        </w:tabs>
        <w:ind w:left="5400" w:hanging="360"/>
      </w:pPr>
      <w:rPr>
        <w:rFonts w:ascii="Courier New" w:hAnsi="Courier New" w:cs="Arial" w:hint="default"/>
      </w:rPr>
    </w:lvl>
    <w:lvl w:ilvl="8" w:tplc="9A9490F4"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7E3671E"/>
    <w:multiLevelType w:val="hybridMultilevel"/>
    <w:tmpl w:val="71986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7228E4"/>
    <w:multiLevelType w:val="hybridMultilevel"/>
    <w:tmpl w:val="C6B491A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5" w15:restartNumberingAfterBreak="0">
    <w:nsid w:val="308E6D4D"/>
    <w:multiLevelType w:val="hybridMultilevel"/>
    <w:tmpl w:val="3C5AC600"/>
    <w:lvl w:ilvl="0" w:tplc="36C0DF2C">
      <w:start w:val="1"/>
      <w:numFmt w:val="bullet"/>
      <w:lvlText w:val=""/>
      <w:lvlJc w:val="left"/>
      <w:pPr>
        <w:tabs>
          <w:tab w:val="num" w:pos="360"/>
        </w:tabs>
        <w:ind w:left="360" w:hanging="360"/>
      </w:pPr>
      <w:rPr>
        <w:rFonts w:ascii="Symbol" w:hAnsi="Symbol" w:hint="default"/>
      </w:rPr>
    </w:lvl>
    <w:lvl w:ilvl="1" w:tplc="28301796">
      <w:start w:val="1"/>
      <w:numFmt w:val="bullet"/>
      <w:lvlText w:val=""/>
      <w:lvlJc w:val="left"/>
      <w:pPr>
        <w:tabs>
          <w:tab w:val="num" w:pos="1080"/>
        </w:tabs>
        <w:ind w:left="1080" w:hanging="360"/>
      </w:pPr>
      <w:rPr>
        <w:rFonts w:ascii="Wingdings" w:hAnsi="Wingdings" w:hint="default"/>
      </w:rPr>
    </w:lvl>
    <w:lvl w:ilvl="2" w:tplc="25B62C60" w:tentative="1">
      <w:start w:val="1"/>
      <w:numFmt w:val="bullet"/>
      <w:lvlText w:val=""/>
      <w:lvlJc w:val="left"/>
      <w:pPr>
        <w:tabs>
          <w:tab w:val="num" w:pos="1800"/>
        </w:tabs>
        <w:ind w:left="1800" w:hanging="360"/>
      </w:pPr>
      <w:rPr>
        <w:rFonts w:ascii="Wingdings" w:hAnsi="Wingdings" w:hint="default"/>
      </w:rPr>
    </w:lvl>
    <w:lvl w:ilvl="3" w:tplc="E6A630C0" w:tentative="1">
      <w:start w:val="1"/>
      <w:numFmt w:val="bullet"/>
      <w:lvlText w:val=""/>
      <w:lvlJc w:val="left"/>
      <w:pPr>
        <w:tabs>
          <w:tab w:val="num" w:pos="2520"/>
        </w:tabs>
        <w:ind w:left="2520" w:hanging="360"/>
      </w:pPr>
      <w:rPr>
        <w:rFonts w:ascii="Symbol" w:hAnsi="Symbol" w:hint="default"/>
      </w:rPr>
    </w:lvl>
    <w:lvl w:ilvl="4" w:tplc="942E12AE" w:tentative="1">
      <w:start w:val="1"/>
      <w:numFmt w:val="bullet"/>
      <w:lvlText w:val="o"/>
      <w:lvlJc w:val="left"/>
      <w:pPr>
        <w:tabs>
          <w:tab w:val="num" w:pos="3240"/>
        </w:tabs>
        <w:ind w:left="3240" w:hanging="360"/>
      </w:pPr>
      <w:rPr>
        <w:rFonts w:ascii="Courier New" w:hAnsi="Courier New" w:cs="Arial" w:hint="default"/>
      </w:rPr>
    </w:lvl>
    <w:lvl w:ilvl="5" w:tplc="DB9C9292" w:tentative="1">
      <w:start w:val="1"/>
      <w:numFmt w:val="bullet"/>
      <w:lvlText w:val=""/>
      <w:lvlJc w:val="left"/>
      <w:pPr>
        <w:tabs>
          <w:tab w:val="num" w:pos="3960"/>
        </w:tabs>
        <w:ind w:left="3960" w:hanging="360"/>
      </w:pPr>
      <w:rPr>
        <w:rFonts w:ascii="Wingdings" w:hAnsi="Wingdings" w:hint="default"/>
      </w:rPr>
    </w:lvl>
    <w:lvl w:ilvl="6" w:tplc="7A00D704" w:tentative="1">
      <w:start w:val="1"/>
      <w:numFmt w:val="bullet"/>
      <w:lvlText w:val=""/>
      <w:lvlJc w:val="left"/>
      <w:pPr>
        <w:tabs>
          <w:tab w:val="num" w:pos="4680"/>
        </w:tabs>
        <w:ind w:left="4680" w:hanging="360"/>
      </w:pPr>
      <w:rPr>
        <w:rFonts w:ascii="Symbol" w:hAnsi="Symbol" w:hint="default"/>
      </w:rPr>
    </w:lvl>
    <w:lvl w:ilvl="7" w:tplc="2D0EF212" w:tentative="1">
      <w:start w:val="1"/>
      <w:numFmt w:val="bullet"/>
      <w:lvlText w:val="o"/>
      <w:lvlJc w:val="left"/>
      <w:pPr>
        <w:tabs>
          <w:tab w:val="num" w:pos="5400"/>
        </w:tabs>
        <w:ind w:left="5400" w:hanging="360"/>
      </w:pPr>
      <w:rPr>
        <w:rFonts w:ascii="Courier New" w:hAnsi="Courier New" w:cs="Arial" w:hint="default"/>
      </w:rPr>
    </w:lvl>
    <w:lvl w:ilvl="8" w:tplc="47EEF73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2E13B1"/>
    <w:multiLevelType w:val="hybridMultilevel"/>
    <w:tmpl w:val="65409D2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7" w15:restartNumberingAfterBreak="0">
    <w:nsid w:val="3D9955FC"/>
    <w:multiLevelType w:val="hybridMultilevel"/>
    <w:tmpl w:val="DAB285B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8" w15:restartNumberingAfterBreak="0">
    <w:nsid w:val="42A742D9"/>
    <w:multiLevelType w:val="hybridMultilevel"/>
    <w:tmpl w:val="C3BEED4A"/>
    <w:lvl w:ilvl="0" w:tplc="0D9C9DBE">
      <w:start w:val="1"/>
      <w:numFmt w:val="bullet"/>
      <w:lvlText w:val=""/>
      <w:lvlJc w:val="left"/>
      <w:pPr>
        <w:tabs>
          <w:tab w:val="num" w:pos="360"/>
        </w:tabs>
        <w:ind w:left="360" w:hanging="360"/>
      </w:pPr>
      <w:rPr>
        <w:rFonts w:ascii="Symbol" w:hAnsi="Symbol" w:hint="default"/>
      </w:rPr>
    </w:lvl>
    <w:lvl w:ilvl="1" w:tplc="0C7409EC">
      <w:start w:val="1"/>
      <w:numFmt w:val="bullet"/>
      <w:lvlText w:val=""/>
      <w:lvlJc w:val="left"/>
      <w:pPr>
        <w:tabs>
          <w:tab w:val="num" w:pos="1080"/>
        </w:tabs>
        <w:ind w:left="1080" w:hanging="360"/>
      </w:pPr>
      <w:rPr>
        <w:rFonts w:ascii="Wingdings" w:hAnsi="Wingdings" w:hint="default"/>
      </w:rPr>
    </w:lvl>
    <w:lvl w:ilvl="2" w:tplc="F432AD70" w:tentative="1">
      <w:start w:val="1"/>
      <w:numFmt w:val="bullet"/>
      <w:lvlText w:val=""/>
      <w:lvlJc w:val="left"/>
      <w:pPr>
        <w:tabs>
          <w:tab w:val="num" w:pos="1800"/>
        </w:tabs>
        <w:ind w:left="1800" w:hanging="360"/>
      </w:pPr>
      <w:rPr>
        <w:rFonts w:ascii="Wingdings" w:hAnsi="Wingdings" w:hint="default"/>
      </w:rPr>
    </w:lvl>
    <w:lvl w:ilvl="3" w:tplc="555039A2" w:tentative="1">
      <w:start w:val="1"/>
      <w:numFmt w:val="bullet"/>
      <w:lvlText w:val=""/>
      <w:lvlJc w:val="left"/>
      <w:pPr>
        <w:tabs>
          <w:tab w:val="num" w:pos="2520"/>
        </w:tabs>
        <w:ind w:left="2520" w:hanging="360"/>
      </w:pPr>
      <w:rPr>
        <w:rFonts w:ascii="Symbol" w:hAnsi="Symbol" w:hint="default"/>
      </w:rPr>
    </w:lvl>
    <w:lvl w:ilvl="4" w:tplc="8E40C628" w:tentative="1">
      <w:start w:val="1"/>
      <w:numFmt w:val="bullet"/>
      <w:lvlText w:val="o"/>
      <w:lvlJc w:val="left"/>
      <w:pPr>
        <w:tabs>
          <w:tab w:val="num" w:pos="3240"/>
        </w:tabs>
        <w:ind w:left="3240" w:hanging="360"/>
      </w:pPr>
      <w:rPr>
        <w:rFonts w:ascii="Courier New" w:hAnsi="Courier New" w:cs="Arial" w:hint="default"/>
      </w:rPr>
    </w:lvl>
    <w:lvl w:ilvl="5" w:tplc="811A5498" w:tentative="1">
      <w:start w:val="1"/>
      <w:numFmt w:val="bullet"/>
      <w:lvlText w:val=""/>
      <w:lvlJc w:val="left"/>
      <w:pPr>
        <w:tabs>
          <w:tab w:val="num" w:pos="3960"/>
        </w:tabs>
        <w:ind w:left="3960" w:hanging="360"/>
      </w:pPr>
      <w:rPr>
        <w:rFonts w:ascii="Wingdings" w:hAnsi="Wingdings" w:hint="default"/>
      </w:rPr>
    </w:lvl>
    <w:lvl w:ilvl="6" w:tplc="E59085F4" w:tentative="1">
      <w:start w:val="1"/>
      <w:numFmt w:val="bullet"/>
      <w:lvlText w:val=""/>
      <w:lvlJc w:val="left"/>
      <w:pPr>
        <w:tabs>
          <w:tab w:val="num" w:pos="4680"/>
        </w:tabs>
        <w:ind w:left="4680" w:hanging="360"/>
      </w:pPr>
      <w:rPr>
        <w:rFonts w:ascii="Symbol" w:hAnsi="Symbol" w:hint="default"/>
      </w:rPr>
    </w:lvl>
    <w:lvl w:ilvl="7" w:tplc="8AD8F5C0" w:tentative="1">
      <w:start w:val="1"/>
      <w:numFmt w:val="bullet"/>
      <w:lvlText w:val="o"/>
      <w:lvlJc w:val="left"/>
      <w:pPr>
        <w:tabs>
          <w:tab w:val="num" w:pos="5400"/>
        </w:tabs>
        <w:ind w:left="5400" w:hanging="360"/>
      </w:pPr>
      <w:rPr>
        <w:rFonts w:ascii="Courier New" w:hAnsi="Courier New" w:cs="Arial" w:hint="default"/>
      </w:rPr>
    </w:lvl>
    <w:lvl w:ilvl="8" w:tplc="516E7BF8"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7430708"/>
    <w:multiLevelType w:val="hybridMultilevel"/>
    <w:tmpl w:val="F98026FA"/>
    <w:lvl w:ilvl="0" w:tplc="DF2A0BCC">
      <w:start w:val="1"/>
      <w:numFmt w:val="bullet"/>
      <w:lvlText w:val=""/>
      <w:lvlJc w:val="left"/>
      <w:pPr>
        <w:tabs>
          <w:tab w:val="num" w:pos="360"/>
        </w:tabs>
        <w:ind w:left="360" w:hanging="360"/>
      </w:pPr>
      <w:rPr>
        <w:rFonts w:ascii="Symbol" w:hAnsi="Symbol" w:hint="default"/>
      </w:rPr>
    </w:lvl>
    <w:lvl w:ilvl="1" w:tplc="DC843900">
      <w:start w:val="1"/>
      <w:numFmt w:val="bullet"/>
      <w:lvlText w:val="o"/>
      <w:lvlJc w:val="left"/>
      <w:pPr>
        <w:tabs>
          <w:tab w:val="num" w:pos="1080"/>
        </w:tabs>
        <w:ind w:left="1080" w:hanging="360"/>
      </w:pPr>
      <w:rPr>
        <w:rFonts w:ascii="Courier New" w:hAnsi="Courier New" w:cs="Arial" w:hint="default"/>
      </w:rPr>
    </w:lvl>
    <w:lvl w:ilvl="2" w:tplc="01F0C700">
      <w:start w:val="1"/>
      <w:numFmt w:val="bullet"/>
      <w:lvlText w:val=""/>
      <w:lvlJc w:val="left"/>
      <w:pPr>
        <w:tabs>
          <w:tab w:val="num" w:pos="1800"/>
        </w:tabs>
        <w:ind w:left="1800" w:hanging="360"/>
      </w:pPr>
      <w:rPr>
        <w:rFonts w:ascii="Wingdings" w:hAnsi="Wingdings" w:hint="default"/>
      </w:rPr>
    </w:lvl>
    <w:lvl w:ilvl="3" w:tplc="DA4C4072">
      <w:start w:val="1"/>
      <w:numFmt w:val="bullet"/>
      <w:lvlText w:val=""/>
      <w:lvlJc w:val="left"/>
      <w:pPr>
        <w:tabs>
          <w:tab w:val="num" w:pos="2520"/>
        </w:tabs>
        <w:ind w:left="2520" w:hanging="360"/>
      </w:pPr>
      <w:rPr>
        <w:rFonts w:ascii="Symbol" w:hAnsi="Symbol" w:hint="default"/>
      </w:rPr>
    </w:lvl>
    <w:lvl w:ilvl="4" w:tplc="DF5EA7D6" w:tentative="1">
      <w:start w:val="1"/>
      <w:numFmt w:val="bullet"/>
      <w:lvlText w:val="o"/>
      <w:lvlJc w:val="left"/>
      <w:pPr>
        <w:tabs>
          <w:tab w:val="num" w:pos="3240"/>
        </w:tabs>
        <w:ind w:left="3240" w:hanging="360"/>
      </w:pPr>
      <w:rPr>
        <w:rFonts w:ascii="Courier New" w:hAnsi="Courier New" w:cs="Arial" w:hint="default"/>
      </w:rPr>
    </w:lvl>
    <w:lvl w:ilvl="5" w:tplc="53AEA9BC" w:tentative="1">
      <w:start w:val="1"/>
      <w:numFmt w:val="bullet"/>
      <w:lvlText w:val=""/>
      <w:lvlJc w:val="left"/>
      <w:pPr>
        <w:tabs>
          <w:tab w:val="num" w:pos="3960"/>
        </w:tabs>
        <w:ind w:left="3960" w:hanging="360"/>
      </w:pPr>
      <w:rPr>
        <w:rFonts w:ascii="Wingdings" w:hAnsi="Wingdings" w:hint="default"/>
      </w:rPr>
    </w:lvl>
    <w:lvl w:ilvl="6" w:tplc="1C7C3150" w:tentative="1">
      <w:start w:val="1"/>
      <w:numFmt w:val="bullet"/>
      <w:lvlText w:val=""/>
      <w:lvlJc w:val="left"/>
      <w:pPr>
        <w:tabs>
          <w:tab w:val="num" w:pos="4680"/>
        </w:tabs>
        <w:ind w:left="4680" w:hanging="360"/>
      </w:pPr>
      <w:rPr>
        <w:rFonts w:ascii="Symbol" w:hAnsi="Symbol" w:hint="default"/>
      </w:rPr>
    </w:lvl>
    <w:lvl w:ilvl="7" w:tplc="38E2C67A" w:tentative="1">
      <w:start w:val="1"/>
      <w:numFmt w:val="bullet"/>
      <w:lvlText w:val="o"/>
      <w:lvlJc w:val="left"/>
      <w:pPr>
        <w:tabs>
          <w:tab w:val="num" w:pos="5400"/>
        </w:tabs>
        <w:ind w:left="5400" w:hanging="360"/>
      </w:pPr>
      <w:rPr>
        <w:rFonts w:ascii="Courier New" w:hAnsi="Courier New" w:cs="Arial" w:hint="default"/>
      </w:rPr>
    </w:lvl>
    <w:lvl w:ilvl="8" w:tplc="AE1848A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7FC5F40"/>
    <w:multiLevelType w:val="hybridMultilevel"/>
    <w:tmpl w:val="B31A90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4C4668CF"/>
    <w:multiLevelType w:val="hybridMultilevel"/>
    <w:tmpl w:val="30B61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C02259"/>
    <w:multiLevelType w:val="hybridMultilevel"/>
    <w:tmpl w:val="04BABCDC"/>
    <w:lvl w:ilvl="0" w:tplc="62F849A0">
      <w:start w:val="1"/>
      <w:numFmt w:val="bullet"/>
      <w:lvlText w:val=""/>
      <w:lvlJc w:val="left"/>
      <w:pPr>
        <w:tabs>
          <w:tab w:val="num" w:pos="360"/>
        </w:tabs>
        <w:ind w:left="360" w:hanging="360"/>
      </w:pPr>
      <w:rPr>
        <w:rFonts w:ascii="Symbol" w:hAnsi="Symbol" w:hint="default"/>
      </w:rPr>
    </w:lvl>
    <w:lvl w:ilvl="1" w:tplc="F538F020">
      <w:start w:val="1"/>
      <w:numFmt w:val="bullet"/>
      <w:lvlText w:val=""/>
      <w:lvlJc w:val="left"/>
      <w:pPr>
        <w:tabs>
          <w:tab w:val="num" w:pos="1080"/>
        </w:tabs>
        <w:ind w:left="1080" w:hanging="360"/>
      </w:pPr>
      <w:rPr>
        <w:rFonts w:ascii="Wingdings" w:hAnsi="Wingdings" w:hint="default"/>
      </w:rPr>
    </w:lvl>
    <w:lvl w:ilvl="2" w:tplc="97C613A4" w:tentative="1">
      <w:start w:val="1"/>
      <w:numFmt w:val="bullet"/>
      <w:lvlText w:val=""/>
      <w:lvlJc w:val="left"/>
      <w:pPr>
        <w:tabs>
          <w:tab w:val="num" w:pos="1800"/>
        </w:tabs>
        <w:ind w:left="1800" w:hanging="360"/>
      </w:pPr>
      <w:rPr>
        <w:rFonts w:ascii="Wingdings" w:hAnsi="Wingdings" w:hint="default"/>
      </w:rPr>
    </w:lvl>
    <w:lvl w:ilvl="3" w:tplc="E772A956" w:tentative="1">
      <w:start w:val="1"/>
      <w:numFmt w:val="bullet"/>
      <w:lvlText w:val=""/>
      <w:lvlJc w:val="left"/>
      <w:pPr>
        <w:tabs>
          <w:tab w:val="num" w:pos="2520"/>
        </w:tabs>
        <w:ind w:left="2520" w:hanging="360"/>
      </w:pPr>
      <w:rPr>
        <w:rFonts w:ascii="Symbol" w:hAnsi="Symbol" w:hint="default"/>
      </w:rPr>
    </w:lvl>
    <w:lvl w:ilvl="4" w:tplc="C582A6C0" w:tentative="1">
      <w:start w:val="1"/>
      <w:numFmt w:val="bullet"/>
      <w:lvlText w:val="o"/>
      <w:lvlJc w:val="left"/>
      <w:pPr>
        <w:tabs>
          <w:tab w:val="num" w:pos="3240"/>
        </w:tabs>
        <w:ind w:left="3240" w:hanging="360"/>
      </w:pPr>
      <w:rPr>
        <w:rFonts w:ascii="Courier New" w:hAnsi="Courier New" w:cs="Arial" w:hint="default"/>
      </w:rPr>
    </w:lvl>
    <w:lvl w:ilvl="5" w:tplc="97843C8C" w:tentative="1">
      <w:start w:val="1"/>
      <w:numFmt w:val="bullet"/>
      <w:lvlText w:val=""/>
      <w:lvlJc w:val="left"/>
      <w:pPr>
        <w:tabs>
          <w:tab w:val="num" w:pos="3960"/>
        </w:tabs>
        <w:ind w:left="3960" w:hanging="360"/>
      </w:pPr>
      <w:rPr>
        <w:rFonts w:ascii="Wingdings" w:hAnsi="Wingdings" w:hint="default"/>
      </w:rPr>
    </w:lvl>
    <w:lvl w:ilvl="6" w:tplc="36E68F7A" w:tentative="1">
      <w:start w:val="1"/>
      <w:numFmt w:val="bullet"/>
      <w:lvlText w:val=""/>
      <w:lvlJc w:val="left"/>
      <w:pPr>
        <w:tabs>
          <w:tab w:val="num" w:pos="4680"/>
        </w:tabs>
        <w:ind w:left="4680" w:hanging="360"/>
      </w:pPr>
      <w:rPr>
        <w:rFonts w:ascii="Symbol" w:hAnsi="Symbol" w:hint="default"/>
      </w:rPr>
    </w:lvl>
    <w:lvl w:ilvl="7" w:tplc="D96E0FD4" w:tentative="1">
      <w:start w:val="1"/>
      <w:numFmt w:val="bullet"/>
      <w:lvlText w:val="o"/>
      <w:lvlJc w:val="left"/>
      <w:pPr>
        <w:tabs>
          <w:tab w:val="num" w:pos="5400"/>
        </w:tabs>
        <w:ind w:left="5400" w:hanging="360"/>
      </w:pPr>
      <w:rPr>
        <w:rFonts w:ascii="Courier New" w:hAnsi="Courier New" w:cs="Arial" w:hint="default"/>
      </w:rPr>
    </w:lvl>
    <w:lvl w:ilvl="8" w:tplc="89C60E00"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DEB5324"/>
    <w:multiLevelType w:val="hybridMultilevel"/>
    <w:tmpl w:val="ABB85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D65D3D"/>
    <w:multiLevelType w:val="hybridMultilevel"/>
    <w:tmpl w:val="7408C06E"/>
    <w:lvl w:ilvl="0" w:tplc="EBE2D672">
      <w:start w:val="1"/>
      <w:numFmt w:val="bullet"/>
      <w:lvlText w:val=""/>
      <w:lvlJc w:val="left"/>
      <w:pPr>
        <w:tabs>
          <w:tab w:val="num" w:pos="360"/>
        </w:tabs>
        <w:ind w:left="360" w:hanging="360"/>
      </w:pPr>
      <w:rPr>
        <w:rFonts w:ascii="Symbol" w:hAnsi="Symbol" w:hint="default"/>
      </w:rPr>
    </w:lvl>
    <w:lvl w:ilvl="1" w:tplc="77A0B390" w:tentative="1">
      <w:start w:val="1"/>
      <w:numFmt w:val="bullet"/>
      <w:lvlText w:val="o"/>
      <w:lvlJc w:val="left"/>
      <w:pPr>
        <w:tabs>
          <w:tab w:val="num" w:pos="1080"/>
        </w:tabs>
        <w:ind w:left="1080" w:hanging="360"/>
      </w:pPr>
      <w:rPr>
        <w:rFonts w:ascii="Courier New" w:hAnsi="Courier New" w:cs="Arial" w:hint="default"/>
      </w:rPr>
    </w:lvl>
    <w:lvl w:ilvl="2" w:tplc="0F64DD46" w:tentative="1">
      <w:start w:val="1"/>
      <w:numFmt w:val="bullet"/>
      <w:lvlText w:val=""/>
      <w:lvlJc w:val="left"/>
      <w:pPr>
        <w:tabs>
          <w:tab w:val="num" w:pos="1800"/>
        </w:tabs>
        <w:ind w:left="1800" w:hanging="360"/>
      </w:pPr>
      <w:rPr>
        <w:rFonts w:ascii="Wingdings" w:hAnsi="Wingdings" w:hint="default"/>
      </w:rPr>
    </w:lvl>
    <w:lvl w:ilvl="3" w:tplc="55946704" w:tentative="1">
      <w:start w:val="1"/>
      <w:numFmt w:val="bullet"/>
      <w:lvlText w:val=""/>
      <w:lvlJc w:val="left"/>
      <w:pPr>
        <w:tabs>
          <w:tab w:val="num" w:pos="2520"/>
        </w:tabs>
        <w:ind w:left="2520" w:hanging="360"/>
      </w:pPr>
      <w:rPr>
        <w:rFonts w:ascii="Symbol" w:hAnsi="Symbol" w:hint="default"/>
      </w:rPr>
    </w:lvl>
    <w:lvl w:ilvl="4" w:tplc="79D8CBD0" w:tentative="1">
      <w:start w:val="1"/>
      <w:numFmt w:val="bullet"/>
      <w:lvlText w:val="o"/>
      <w:lvlJc w:val="left"/>
      <w:pPr>
        <w:tabs>
          <w:tab w:val="num" w:pos="3240"/>
        </w:tabs>
        <w:ind w:left="3240" w:hanging="360"/>
      </w:pPr>
      <w:rPr>
        <w:rFonts w:ascii="Courier New" w:hAnsi="Courier New" w:cs="Arial" w:hint="default"/>
      </w:rPr>
    </w:lvl>
    <w:lvl w:ilvl="5" w:tplc="90A2239E" w:tentative="1">
      <w:start w:val="1"/>
      <w:numFmt w:val="bullet"/>
      <w:lvlText w:val=""/>
      <w:lvlJc w:val="left"/>
      <w:pPr>
        <w:tabs>
          <w:tab w:val="num" w:pos="3960"/>
        </w:tabs>
        <w:ind w:left="3960" w:hanging="360"/>
      </w:pPr>
      <w:rPr>
        <w:rFonts w:ascii="Wingdings" w:hAnsi="Wingdings" w:hint="default"/>
      </w:rPr>
    </w:lvl>
    <w:lvl w:ilvl="6" w:tplc="ECD68D82" w:tentative="1">
      <w:start w:val="1"/>
      <w:numFmt w:val="bullet"/>
      <w:lvlText w:val=""/>
      <w:lvlJc w:val="left"/>
      <w:pPr>
        <w:tabs>
          <w:tab w:val="num" w:pos="4680"/>
        </w:tabs>
        <w:ind w:left="4680" w:hanging="360"/>
      </w:pPr>
      <w:rPr>
        <w:rFonts w:ascii="Symbol" w:hAnsi="Symbol" w:hint="default"/>
      </w:rPr>
    </w:lvl>
    <w:lvl w:ilvl="7" w:tplc="53EAA5AE" w:tentative="1">
      <w:start w:val="1"/>
      <w:numFmt w:val="bullet"/>
      <w:lvlText w:val="o"/>
      <w:lvlJc w:val="left"/>
      <w:pPr>
        <w:tabs>
          <w:tab w:val="num" w:pos="5400"/>
        </w:tabs>
        <w:ind w:left="5400" w:hanging="360"/>
      </w:pPr>
      <w:rPr>
        <w:rFonts w:ascii="Courier New" w:hAnsi="Courier New" w:cs="Arial" w:hint="default"/>
      </w:rPr>
    </w:lvl>
    <w:lvl w:ilvl="8" w:tplc="9CF846CA"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99432F4"/>
    <w:multiLevelType w:val="hybridMultilevel"/>
    <w:tmpl w:val="77F6B3CC"/>
    <w:lvl w:ilvl="0" w:tplc="B862123C">
      <w:start w:val="1"/>
      <w:numFmt w:val="bullet"/>
      <w:lvlText w:val=""/>
      <w:lvlJc w:val="left"/>
      <w:pPr>
        <w:tabs>
          <w:tab w:val="num" w:pos="360"/>
        </w:tabs>
        <w:ind w:left="360" w:hanging="360"/>
      </w:pPr>
      <w:rPr>
        <w:rFonts w:ascii="Symbol" w:hAnsi="Symbol" w:hint="default"/>
      </w:rPr>
    </w:lvl>
    <w:lvl w:ilvl="1" w:tplc="DF14961E">
      <w:start w:val="1"/>
      <w:numFmt w:val="bullet"/>
      <w:lvlText w:val=""/>
      <w:lvlJc w:val="left"/>
      <w:pPr>
        <w:tabs>
          <w:tab w:val="num" w:pos="1080"/>
        </w:tabs>
        <w:ind w:left="1080" w:hanging="360"/>
      </w:pPr>
      <w:rPr>
        <w:rFonts w:ascii="Wingdings" w:hAnsi="Wingdings" w:hint="default"/>
      </w:rPr>
    </w:lvl>
    <w:lvl w:ilvl="2" w:tplc="7C02FA5A" w:tentative="1">
      <w:start w:val="1"/>
      <w:numFmt w:val="bullet"/>
      <w:lvlText w:val=""/>
      <w:lvlJc w:val="left"/>
      <w:pPr>
        <w:tabs>
          <w:tab w:val="num" w:pos="1800"/>
        </w:tabs>
        <w:ind w:left="1800" w:hanging="360"/>
      </w:pPr>
      <w:rPr>
        <w:rFonts w:ascii="Wingdings" w:hAnsi="Wingdings" w:hint="default"/>
      </w:rPr>
    </w:lvl>
    <w:lvl w:ilvl="3" w:tplc="E60C1114" w:tentative="1">
      <w:start w:val="1"/>
      <w:numFmt w:val="bullet"/>
      <w:lvlText w:val=""/>
      <w:lvlJc w:val="left"/>
      <w:pPr>
        <w:tabs>
          <w:tab w:val="num" w:pos="2520"/>
        </w:tabs>
        <w:ind w:left="2520" w:hanging="360"/>
      </w:pPr>
      <w:rPr>
        <w:rFonts w:ascii="Symbol" w:hAnsi="Symbol" w:hint="default"/>
      </w:rPr>
    </w:lvl>
    <w:lvl w:ilvl="4" w:tplc="9E36FD0E" w:tentative="1">
      <w:start w:val="1"/>
      <w:numFmt w:val="bullet"/>
      <w:lvlText w:val="o"/>
      <w:lvlJc w:val="left"/>
      <w:pPr>
        <w:tabs>
          <w:tab w:val="num" w:pos="3240"/>
        </w:tabs>
        <w:ind w:left="3240" w:hanging="360"/>
      </w:pPr>
      <w:rPr>
        <w:rFonts w:ascii="Courier New" w:hAnsi="Courier New" w:cs="Arial" w:hint="default"/>
      </w:rPr>
    </w:lvl>
    <w:lvl w:ilvl="5" w:tplc="8BBAC9A4" w:tentative="1">
      <w:start w:val="1"/>
      <w:numFmt w:val="bullet"/>
      <w:lvlText w:val=""/>
      <w:lvlJc w:val="left"/>
      <w:pPr>
        <w:tabs>
          <w:tab w:val="num" w:pos="3960"/>
        </w:tabs>
        <w:ind w:left="3960" w:hanging="360"/>
      </w:pPr>
      <w:rPr>
        <w:rFonts w:ascii="Wingdings" w:hAnsi="Wingdings" w:hint="default"/>
      </w:rPr>
    </w:lvl>
    <w:lvl w:ilvl="6" w:tplc="36861154" w:tentative="1">
      <w:start w:val="1"/>
      <w:numFmt w:val="bullet"/>
      <w:lvlText w:val=""/>
      <w:lvlJc w:val="left"/>
      <w:pPr>
        <w:tabs>
          <w:tab w:val="num" w:pos="4680"/>
        </w:tabs>
        <w:ind w:left="4680" w:hanging="360"/>
      </w:pPr>
      <w:rPr>
        <w:rFonts w:ascii="Symbol" w:hAnsi="Symbol" w:hint="default"/>
      </w:rPr>
    </w:lvl>
    <w:lvl w:ilvl="7" w:tplc="3E5A578E" w:tentative="1">
      <w:start w:val="1"/>
      <w:numFmt w:val="bullet"/>
      <w:lvlText w:val="o"/>
      <w:lvlJc w:val="left"/>
      <w:pPr>
        <w:tabs>
          <w:tab w:val="num" w:pos="5400"/>
        </w:tabs>
        <w:ind w:left="5400" w:hanging="360"/>
      </w:pPr>
      <w:rPr>
        <w:rFonts w:ascii="Courier New" w:hAnsi="Courier New" w:cs="Arial" w:hint="default"/>
      </w:rPr>
    </w:lvl>
    <w:lvl w:ilvl="8" w:tplc="3E36FC00"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02C1930"/>
    <w:multiLevelType w:val="multilevel"/>
    <w:tmpl w:val="214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94449A"/>
    <w:multiLevelType w:val="hybridMultilevel"/>
    <w:tmpl w:val="EB2EC378"/>
    <w:lvl w:ilvl="0" w:tplc="B36CE3B4">
      <w:start w:val="8"/>
      <w:numFmt w:val="bullet"/>
      <w:lvlText w:val="-"/>
      <w:lvlJc w:val="left"/>
      <w:pPr>
        <w:ind w:left="1128" w:hanging="360"/>
      </w:pPr>
      <w:rPr>
        <w:rFonts w:ascii="Calibri" w:eastAsia="Times New Roman" w:hAnsi="Calibri" w:cs="Times New Roman" w:hint="default"/>
      </w:rPr>
    </w:lvl>
    <w:lvl w:ilvl="1" w:tplc="0C090003" w:tentative="1">
      <w:start w:val="1"/>
      <w:numFmt w:val="bullet"/>
      <w:lvlText w:val="o"/>
      <w:lvlJc w:val="left"/>
      <w:pPr>
        <w:ind w:left="1848" w:hanging="360"/>
      </w:pPr>
      <w:rPr>
        <w:rFonts w:ascii="Courier New" w:hAnsi="Courier New" w:cs="Courier New" w:hint="default"/>
      </w:rPr>
    </w:lvl>
    <w:lvl w:ilvl="2" w:tplc="0C090005" w:tentative="1">
      <w:start w:val="1"/>
      <w:numFmt w:val="bullet"/>
      <w:lvlText w:val=""/>
      <w:lvlJc w:val="left"/>
      <w:pPr>
        <w:ind w:left="2568" w:hanging="360"/>
      </w:pPr>
      <w:rPr>
        <w:rFonts w:ascii="Wingdings" w:hAnsi="Wingdings" w:hint="default"/>
      </w:rPr>
    </w:lvl>
    <w:lvl w:ilvl="3" w:tplc="0C090001" w:tentative="1">
      <w:start w:val="1"/>
      <w:numFmt w:val="bullet"/>
      <w:lvlText w:val=""/>
      <w:lvlJc w:val="left"/>
      <w:pPr>
        <w:ind w:left="3288" w:hanging="360"/>
      </w:pPr>
      <w:rPr>
        <w:rFonts w:ascii="Symbol" w:hAnsi="Symbol" w:hint="default"/>
      </w:rPr>
    </w:lvl>
    <w:lvl w:ilvl="4" w:tplc="0C090003" w:tentative="1">
      <w:start w:val="1"/>
      <w:numFmt w:val="bullet"/>
      <w:lvlText w:val="o"/>
      <w:lvlJc w:val="left"/>
      <w:pPr>
        <w:ind w:left="4008" w:hanging="360"/>
      </w:pPr>
      <w:rPr>
        <w:rFonts w:ascii="Courier New" w:hAnsi="Courier New" w:cs="Courier New" w:hint="default"/>
      </w:rPr>
    </w:lvl>
    <w:lvl w:ilvl="5" w:tplc="0C090005" w:tentative="1">
      <w:start w:val="1"/>
      <w:numFmt w:val="bullet"/>
      <w:lvlText w:val=""/>
      <w:lvlJc w:val="left"/>
      <w:pPr>
        <w:ind w:left="4728" w:hanging="360"/>
      </w:pPr>
      <w:rPr>
        <w:rFonts w:ascii="Wingdings" w:hAnsi="Wingdings" w:hint="default"/>
      </w:rPr>
    </w:lvl>
    <w:lvl w:ilvl="6" w:tplc="0C090001" w:tentative="1">
      <w:start w:val="1"/>
      <w:numFmt w:val="bullet"/>
      <w:lvlText w:val=""/>
      <w:lvlJc w:val="left"/>
      <w:pPr>
        <w:ind w:left="5448" w:hanging="360"/>
      </w:pPr>
      <w:rPr>
        <w:rFonts w:ascii="Symbol" w:hAnsi="Symbol" w:hint="default"/>
      </w:rPr>
    </w:lvl>
    <w:lvl w:ilvl="7" w:tplc="0C090003" w:tentative="1">
      <w:start w:val="1"/>
      <w:numFmt w:val="bullet"/>
      <w:lvlText w:val="o"/>
      <w:lvlJc w:val="left"/>
      <w:pPr>
        <w:ind w:left="6168" w:hanging="360"/>
      </w:pPr>
      <w:rPr>
        <w:rFonts w:ascii="Courier New" w:hAnsi="Courier New" w:cs="Courier New" w:hint="default"/>
      </w:rPr>
    </w:lvl>
    <w:lvl w:ilvl="8" w:tplc="0C090005" w:tentative="1">
      <w:start w:val="1"/>
      <w:numFmt w:val="bullet"/>
      <w:lvlText w:val=""/>
      <w:lvlJc w:val="left"/>
      <w:pPr>
        <w:ind w:left="6888" w:hanging="360"/>
      </w:pPr>
      <w:rPr>
        <w:rFonts w:ascii="Wingdings" w:hAnsi="Wingdings" w:hint="default"/>
      </w:rPr>
    </w:lvl>
  </w:abstractNum>
  <w:abstractNum w:abstractNumId="18" w15:restartNumberingAfterBreak="0">
    <w:nsid w:val="74B93E0E"/>
    <w:multiLevelType w:val="hybridMultilevel"/>
    <w:tmpl w:val="DD94190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9" w15:restartNumberingAfterBreak="0">
    <w:nsid w:val="7CDC484A"/>
    <w:multiLevelType w:val="hybridMultilevel"/>
    <w:tmpl w:val="BD10B8D0"/>
    <w:lvl w:ilvl="0" w:tplc="C9B82C60">
      <w:start w:val="1"/>
      <w:numFmt w:val="bullet"/>
      <w:lvlText w:val=""/>
      <w:lvlJc w:val="left"/>
      <w:pPr>
        <w:tabs>
          <w:tab w:val="num" w:pos="360"/>
        </w:tabs>
        <w:ind w:left="360" w:hanging="360"/>
      </w:pPr>
      <w:rPr>
        <w:rFonts w:ascii="Symbol" w:hAnsi="Symbol" w:hint="default"/>
      </w:rPr>
    </w:lvl>
    <w:lvl w:ilvl="1" w:tplc="B6DCB522">
      <w:start w:val="1"/>
      <w:numFmt w:val="bullet"/>
      <w:lvlText w:val=""/>
      <w:lvlJc w:val="left"/>
      <w:pPr>
        <w:tabs>
          <w:tab w:val="num" w:pos="1080"/>
        </w:tabs>
        <w:ind w:left="1080" w:hanging="360"/>
      </w:pPr>
      <w:rPr>
        <w:rFonts w:ascii="Wingdings" w:hAnsi="Wingdings" w:hint="default"/>
      </w:rPr>
    </w:lvl>
    <w:lvl w:ilvl="2" w:tplc="7786DA9A" w:tentative="1">
      <w:start w:val="1"/>
      <w:numFmt w:val="bullet"/>
      <w:lvlText w:val=""/>
      <w:lvlJc w:val="left"/>
      <w:pPr>
        <w:tabs>
          <w:tab w:val="num" w:pos="1800"/>
        </w:tabs>
        <w:ind w:left="1800" w:hanging="360"/>
      </w:pPr>
      <w:rPr>
        <w:rFonts w:ascii="Wingdings" w:hAnsi="Wingdings" w:hint="default"/>
      </w:rPr>
    </w:lvl>
    <w:lvl w:ilvl="3" w:tplc="D9B810FA" w:tentative="1">
      <w:start w:val="1"/>
      <w:numFmt w:val="bullet"/>
      <w:lvlText w:val=""/>
      <w:lvlJc w:val="left"/>
      <w:pPr>
        <w:tabs>
          <w:tab w:val="num" w:pos="2520"/>
        </w:tabs>
        <w:ind w:left="2520" w:hanging="360"/>
      </w:pPr>
      <w:rPr>
        <w:rFonts w:ascii="Symbol" w:hAnsi="Symbol" w:hint="default"/>
      </w:rPr>
    </w:lvl>
    <w:lvl w:ilvl="4" w:tplc="AA4EE4D2" w:tentative="1">
      <w:start w:val="1"/>
      <w:numFmt w:val="bullet"/>
      <w:lvlText w:val="o"/>
      <w:lvlJc w:val="left"/>
      <w:pPr>
        <w:tabs>
          <w:tab w:val="num" w:pos="3240"/>
        </w:tabs>
        <w:ind w:left="3240" w:hanging="360"/>
      </w:pPr>
      <w:rPr>
        <w:rFonts w:ascii="Courier New" w:hAnsi="Courier New" w:cs="Arial" w:hint="default"/>
      </w:rPr>
    </w:lvl>
    <w:lvl w:ilvl="5" w:tplc="DE44691C" w:tentative="1">
      <w:start w:val="1"/>
      <w:numFmt w:val="bullet"/>
      <w:lvlText w:val=""/>
      <w:lvlJc w:val="left"/>
      <w:pPr>
        <w:tabs>
          <w:tab w:val="num" w:pos="3960"/>
        </w:tabs>
        <w:ind w:left="3960" w:hanging="360"/>
      </w:pPr>
      <w:rPr>
        <w:rFonts w:ascii="Wingdings" w:hAnsi="Wingdings" w:hint="default"/>
      </w:rPr>
    </w:lvl>
    <w:lvl w:ilvl="6" w:tplc="CD14FE62" w:tentative="1">
      <w:start w:val="1"/>
      <w:numFmt w:val="bullet"/>
      <w:lvlText w:val=""/>
      <w:lvlJc w:val="left"/>
      <w:pPr>
        <w:tabs>
          <w:tab w:val="num" w:pos="4680"/>
        </w:tabs>
        <w:ind w:left="4680" w:hanging="360"/>
      </w:pPr>
      <w:rPr>
        <w:rFonts w:ascii="Symbol" w:hAnsi="Symbol" w:hint="default"/>
      </w:rPr>
    </w:lvl>
    <w:lvl w:ilvl="7" w:tplc="A72484DA" w:tentative="1">
      <w:start w:val="1"/>
      <w:numFmt w:val="bullet"/>
      <w:lvlText w:val="o"/>
      <w:lvlJc w:val="left"/>
      <w:pPr>
        <w:tabs>
          <w:tab w:val="num" w:pos="5400"/>
        </w:tabs>
        <w:ind w:left="5400" w:hanging="360"/>
      </w:pPr>
      <w:rPr>
        <w:rFonts w:ascii="Courier New" w:hAnsi="Courier New" w:cs="Arial" w:hint="default"/>
      </w:rPr>
    </w:lvl>
    <w:lvl w:ilvl="8" w:tplc="337210B2"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7"/>
  </w:num>
  <w:num w:numId="3">
    <w:abstractNumId w:val="18"/>
  </w:num>
  <w:num w:numId="4">
    <w:abstractNumId w:val="6"/>
  </w:num>
  <w:num w:numId="5">
    <w:abstractNumId w:val="16"/>
  </w:num>
  <w:num w:numId="6">
    <w:abstractNumId w:val="14"/>
  </w:num>
  <w:num w:numId="7">
    <w:abstractNumId w:val="15"/>
  </w:num>
  <w:num w:numId="8">
    <w:abstractNumId w:val="8"/>
  </w:num>
  <w:num w:numId="9">
    <w:abstractNumId w:val="19"/>
  </w:num>
  <w:num w:numId="10">
    <w:abstractNumId w:val="5"/>
  </w:num>
  <w:num w:numId="11">
    <w:abstractNumId w:val="12"/>
  </w:num>
  <w:num w:numId="12">
    <w:abstractNumId w:val="1"/>
  </w:num>
  <w:num w:numId="13">
    <w:abstractNumId w:val="2"/>
  </w:num>
  <w:num w:numId="14">
    <w:abstractNumId w:val="9"/>
  </w:num>
  <w:num w:numId="15">
    <w:abstractNumId w:val="0"/>
  </w:num>
  <w:num w:numId="16">
    <w:abstractNumId w:val="17"/>
  </w:num>
  <w:num w:numId="17">
    <w:abstractNumId w:val="11"/>
  </w:num>
  <w:num w:numId="18">
    <w:abstractNumId w:val="3"/>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CE"/>
    <w:rsid w:val="00005582"/>
    <w:rsid w:val="00035DFB"/>
    <w:rsid w:val="00060005"/>
    <w:rsid w:val="00061A39"/>
    <w:rsid w:val="00064DF0"/>
    <w:rsid w:val="00075ADF"/>
    <w:rsid w:val="00082336"/>
    <w:rsid w:val="00096F15"/>
    <w:rsid w:val="000A6E4C"/>
    <w:rsid w:val="000D1EEA"/>
    <w:rsid w:val="00100C3D"/>
    <w:rsid w:val="00113392"/>
    <w:rsid w:val="001459D1"/>
    <w:rsid w:val="00146D5A"/>
    <w:rsid w:val="00150C9B"/>
    <w:rsid w:val="00154EB0"/>
    <w:rsid w:val="00160E32"/>
    <w:rsid w:val="0017460A"/>
    <w:rsid w:val="001767F0"/>
    <w:rsid w:val="0018217F"/>
    <w:rsid w:val="001923EC"/>
    <w:rsid w:val="001951F3"/>
    <w:rsid w:val="001B165A"/>
    <w:rsid w:val="001C01F1"/>
    <w:rsid w:val="001C218C"/>
    <w:rsid w:val="001D12B8"/>
    <w:rsid w:val="00204C9D"/>
    <w:rsid w:val="002125DD"/>
    <w:rsid w:val="00222773"/>
    <w:rsid w:val="00240978"/>
    <w:rsid w:val="00247DDD"/>
    <w:rsid w:val="00257382"/>
    <w:rsid w:val="00260C69"/>
    <w:rsid w:val="00266C6C"/>
    <w:rsid w:val="002678E5"/>
    <w:rsid w:val="002708CE"/>
    <w:rsid w:val="00271C21"/>
    <w:rsid w:val="0027350C"/>
    <w:rsid w:val="00275EA1"/>
    <w:rsid w:val="002800EB"/>
    <w:rsid w:val="002814EE"/>
    <w:rsid w:val="00283AA1"/>
    <w:rsid w:val="00293FAB"/>
    <w:rsid w:val="002A7273"/>
    <w:rsid w:val="002B3488"/>
    <w:rsid w:val="002D21B5"/>
    <w:rsid w:val="002D2820"/>
    <w:rsid w:val="002D3BBC"/>
    <w:rsid w:val="002D3F2F"/>
    <w:rsid w:val="002E4375"/>
    <w:rsid w:val="002F09E8"/>
    <w:rsid w:val="00316FC2"/>
    <w:rsid w:val="00336C95"/>
    <w:rsid w:val="00344696"/>
    <w:rsid w:val="00354C77"/>
    <w:rsid w:val="00364E3E"/>
    <w:rsid w:val="00365E9E"/>
    <w:rsid w:val="00374B22"/>
    <w:rsid w:val="00377036"/>
    <w:rsid w:val="003824CF"/>
    <w:rsid w:val="00383740"/>
    <w:rsid w:val="0039313F"/>
    <w:rsid w:val="00393FD7"/>
    <w:rsid w:val="003B5875"/>
    <w:rsid w:val="003C1848"/>
    <w:rsid w:val="003C1D2E"/>
    <w:rsid w:val="003D04AC"/>
    <w:rsid w:val="003D1C8D"/>
    <w:rsid w:val="003D42D5"/>
    <w:rsid w:val="003D7A0F"/>
    <w:rsid w:val="003E0810"/>
    <w:rsid w:val="003F2601"/>
    <w:rsid w:val="004166DE"/>
    <w:rsid w:val="00416A0D"/>
    <w:rsid w:val="004175CF"/>
    <w:rsid w:val="00420C81"/>
    <w:rsid w:val="00441F5C"/>
    <w:rsid w:val="004458C2"/>
    <w:rsid w:val="004607B9"/>
    <w:rsid w:val="00491F41"/>
    <w:rsid w:val="00493897"/>
    <w:rsid w:val="004A0D6D"/>
    <w:rsid w:val="004D04A9"/>
    <w:rsid w:val="004D4730"/>
    <w:rsid w:val="004E4669"/>
    <w:rsid w:val="004E6F19"/>
    <w:rsid w:val="00502C17"/>
    <w:rsid w:val="00504854"/>
    <w:rsid w:val="0051059C"/>
    <w:rsid w:val="00511B26"/>
    <w:rsid w:val="00513D2B"/>
    <w:rsid w:val="005311E2"/>
    <w:rsid w:val="00562A97"/>
    <w:rsid w:val="00566101"/>
    <w:rsid w:val="00573A98"/>
    <w:rsid w:val="00575F14"/>
    <w:rsid w:val="00582775"/>
    <w:rsid w:val="005974CE"/>
    <w:rsid w:val="005A00EF"/>
    <w:rsid w:val="005B1F6F"/>
    <w:rsid w:val="005B3354"/>
    <w:rsid w:val="005C447E"/>
    <w:rsid w:val="005D2C6F"/>
    <w:rsid w:val="005E1002"/>
    <w:rsid w:val="005F185B"/>
    <w:rsid w:val="005F39C1"/>
    <w:rsid w:val="00617DCD"/>
    <w:rsid w:val="00620CD3"/>
    <w:rsid w:val="00627202"/>
    <w:rsid w:val="006427B8"/>
    <w:rsid w:val="0067620E"/>
    <w:rsid w:val="006A6222"/>
    <w:rsid w:val="006B362C"/>
    <w:rsid w:val="006B56B1"/>
    <w:rsid w:val="006B5ECD"/>
    <w:rsid w:val="006E030C"/>
    <w:rsid w:val="006F0655"/>
    <w:rsid w:val="006F51D1"/>
    <w:rsid w:val="0070054C"/>
    <w:rsid w:val="0070122B"/>
    <w:rsid w:val="0071079B"/>
    <w:rsid w:val="00730653"/>
    <w:rsid w:val="007443BE"/>
    <w:rsid w:val="00747ED5"/>
    <w:rsid w:val="00754E67"/>
    <w:rsid w:val="007779F9"/>
    <w:rsid w:val="0078216A"/>
    <w:rsid w:val="00787747"/>
    <w:rsid w:val="00787A60"/>
    <w:rsid w:val="007B37A7"/>
    <w:rsid w:val="007B609F"/>
    <w:rsid w:val="007C7631"/>
    <w:rsid w:val="007D3074"/>
    <w:rsid w:val="007E5229"/>
    <w:rsid w:val="007F279C"/>
    <w:rsid w:val="008514DC"/>
    <w:rsid w:val="00862948"/>
    <w:rsid w:val="008703E4"/>
    <w:rsid w:val="0089353D"/>
    <w:rsid w:val="008962B3"/>
    <w:rsid w:val="008C4AE1"/>
    <w:rsid w:val="008D5C24"/>
    <w:rsid w:val="008D61C0"/>
    <w:rsid w:val="008E3AA8"/>
    <w:rsid w:val="008F4846"/>
    <w:rsid w:val="008F6F33"/>
    <w:rsid w:val="00906F68"/>
    <w:rsid w:val="00957EE9"/>
    <w:rsid w:val="009626E9"/>
    <w:rsid w:val="00972237"/>
    <w:rsid w:val="0097370B"/>
    <w:rsid w:val="0097695E"/>
    <w:rsid w:val="009805CF"/>
    <w:rsid w:val="009837E5"/>
    <w:rsid w:val="00994BD5"/>
    <w:rsid w:val="009A0503"/>
    <w:rsid w:val="009B0CD3"/>
    <w:rsid w:val="009D115D"/>
    <w:rsid w:val="009D4849"/>
    <w:rsid w:val="009E72FE"/>
    <w:rsid w:val="009F3AC9"/>
    <w:rsid w:val="00A1314B"/>
    <w:rsid w:val="00A23145"/>
    <w:rsid w:val="00A32BC2"/>
    <w:rsid w:val="00A376DC"/>
    <w:rsid w:val="00A5099C"/>
    <w:rsid w:val="00A5271D"/>
    <w:rsid w:val="00A6518A"/>
    <w:rsid w:val="00A73613"/>
    <w:rsid w:val="00A8033B"/>
    <w:rsid w:val="00A87BA9"/>
    <w:rsid w:val="00AA1DF5"/>
    <w:rsid w:val="00AD7833"/>
    <w:rsid w:val="00AF0C73"/>
    <w:rsid w:val="00AF0DB7"/>
    <w:rsid w:val="00B10410"/>
    <w:rsid w:val="00B11A86"/>
    <w:rsid w:val="00B3258E"/>
    <w:rsid w:val="00B43BE0"/>
    <w:rsid w:val="00B472A9"/>
    <w:rsid w:val="00B51851"/>
    <w:rsid w:val="00B6459F"/>
    <w:rsid w:val="00B757DD"/>
    <w:rsid w:val="00B83F81"/>
    <w:rsid w:val="00B96438"/>
    <w:rsid w:val="00BA4C15"/>
    <w:rsid w:val="00BB005D"/>
    <w:rsid w:val="00BD5B88"/>
    <w:rsid w:val="00BE08ED"/>
    <w:rsid w:val="00BE6867"/>
    <w:rsid w:val="00BF584C"/>
    <w:rsid w:val="00BF79D8"/>
    <w:rsid w:val="00C23F0B"/>
    <w:rsid w:val="00C270EE"/>
    <w:rsid w:val="00C31540"/>
    <w:rsid w:val="00C42934"/>
    <w:rsid w:val="00C46171"/>
    <w:rsid w:val="00C679A7"/>
    <w:rsid w:val="00C9113E"/>
    <w:rsid w:val="00C93D64"/>
    <w:rsid w:val="00CD0727"/>
    <w:rsid w:val="00CD36F9"/>
    <w:rsid w:val="00CF7B1C"/>
    <w:rsid w:val="00D050D4"/>
    <w:rsid w:val="00D067D8"/>
    <w:rsid w:val="00D14EC6"/>
    <w:rsid w:val="00D44A36"/>
    <w:rsid w:val="00D52CAB"/>
    <w:rsid w:val="00D67151"/>
    <w:rsid w:val="00D67AF0"/>
    <w:rsid w:val="00D71A60"/>
    <w:rsid w:val="00D979F1"/>
    <w:rsid w:val="00DB2B54"/>
    <w:rsid w:val="00DB541F"/>
    <w:rsid w:val="00DC68FB"/>
    <w:rsid w:val="00DE12AF"/>
    <w:rsid w:val="00DF7894"/>
    <w:rsid w:val="00E009B4"/>
    <w:rsid w:val="00E04B91"/>
    <w:rsid w:val="00E121E5"/>
    <w:rsid w:val="00E234E4"/>
    <w:rsid w:val="00E25D18"/>
    <w:rsid w:val="00E559E4"/>
    <w:rsid w:val="00E632E7"/>
    <w:rsid w:val="00E91D0F"/>
    <w:rsid w:val="00E97A7E"/>
    <w:rsid w:val="00EA2568"/>
    <w:rsid w:val="00EE35B2"/>
    <w:rsid w:val="00EE4100"/>
    <w:rsid w:val="00EE6BD5"/>
    <w:rsid w:val="00EF0E52"/>
    <w:rsid w:val="00F066E3"/>
    <w:rsid w:val="00F13160"/>
    <w:rsid w:val="00F302C9"/>
    <w:rsid w:val="00F43327"/>
    <w:rsid w:val="00F53F80"/>
    <w:rsid w:val="00F63DEC"/>
    <w:rsid w:val="00F64B92"/>
    <w:rsid w:val="00F87D26"/>
    <w:rsid w:val="00FA7D2F"/>
    <w:rsid w:val="00FC6618"/>
    <w:rsid w:val="00FC74B8"/>
    <w:rsid w:val="00FD37FC"/>
    <w:rsid w:val="00FD45BC"/>
    <w:rsid w:val="00FE7B29"/>
    <w:rsid w:val="00FF4EE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2F538"/>
  <w15:docId w15:val="{31EA9F53-20E9-4E6F-B647-B12BC7739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7B9"/>
    <w:rPr>
      <w:rFonts w:asciiTheme="majorHAnsi" w:hAnsiTheme="majorHAnsi"/>
      <w:sz w:val="22"/>
    </w:rPr>
  </w:style>
  <w:style w:type="paragraph" w:styleId="Heading1">
    <w:name w:val="heading 1"/>
    <w:basedOn w:val="Normal"/>
    <w:next w:val="Normal"/>
    <w:link w:val="Heading1Char"/>
    <w:uiPriority w:val="9"/>
    <w:qFormat/>
    <w:rsid w:val="004607B9"/>
    <w:pPr>
      <w:keepNext/>
      <w:keepLines/>
      <w:spacing w:before="480"/>
      <w:outlineLvl w:val="0"/>
    </w:pPr>
    <w:rPr>
      <w:rFonts w:eastAsiaTheme="majorEastAsia" w:cstheme="majorBidi"/>
      <w:b/>
      <w:bCs/>
      <w:color w:val="990000"/>
      <w:sz w:val="32"/>
      <w:szCs w:val="32"/>
    </w:rPr>
  </w:style>
  <w:style w:type="paragraph" w:styleId="Heading2">
    <w:name w:val="heading 2"/>
    <w:basedOn w:val="Normal"/>
    <w:next w:val="Normal"/>
    <w:link w:val="Heading2Char"/>
    <w:uiPriority w:val="9"/>
    <w:unhideWhenUsed/>
    <w:qFormat/>
    <w:rsid w:val="004607B9"/>
    <w:pPr>
      <w:keepNext/>
      <w:keepLines/>
      <w:spacing w:before="200"/>
      <w:outlineLvl w:val="1"/>
    </w:pPr>
    <w:rPr>
      <w:rFonts w:eastAsiaTheme="majorEastAsia" w:cstheme="majorBidi"/>
      <w:b/>
      <w:bCs/>
      <w:color w:val="990000"/>
      <w:sz w:val="26"/>
      <w:szCs w:val="26"/>
    </w:rPr>
  </w:style>
  <w:style w:type="paragraph" w:styleId="Heading3">
    <w:name w:val="heading 3"/>
    <w:basedOn w:val="Normal"/>
    <w:next w:val="Normal"/>
    <w:link w:val="Heading3Char"/>
    <w:qFormat/>
    <w:rsid w:val="00A32BC2"/>
    <w:pPr>
      <w:keepNext/>
      <w:outlineLvl w:val="2"/>
    </w:pPr>
    <w:rPr>
      <w:rFonts w:ascii="Arial" w:eastAsia="Times New Roman" w:hAnsi="Arial" w:cs="Times New Roman"/>
      <w:b/>
      <w:sz w:val="20"/>
      <w:szCs w:val="20"/>
      <w:lang w:val="en-AU"/>
    </w:rPr>
  </w:style>
  <w:style w:type="paragraph" w:styleId="Heading4">
    <w:name w:val="heading 4"/>
    <w:basedOn w:val="Normal"/>
    <w:next w:val="Normal"/>
    <w:link w:val="Heading4Char"/>
    <w:uiPriority w:val="9"/>
    <w:semiHidden/>
    <w:unhideWhenUsed/>
    <w:qFormat/>
    <w:rsid w:val="004607B9"/>
    <w:pPr>
      <w:keepNext/>
      <w:keepLines/>
      <w:spacing w:before="200"/>
      <w:outlineLvl w:val="3"/>
    </w:pPr>
    <w:rPr>
      <w:rFonts w:eastAsiaTheme="majorEastAsia" w:cstheme="majorBidi"/>
      <w:b/>
      <w:bCs/>
      <w:i/>
      <w:iCs/>
      <w:color w:val="990000"/>
    </w:rPr>
  </w:style>
  <w:style w:type="paragraph" w:styleId="Heading5">
    <w:name w:val="heading 5"/>
    <w:basedOn w:val="Normal"/>
    <w:next w:val="Normal"/>
    <w:link w:val="Heading5Char"/>
    <w:qFormat/>
    <w:rsid w:val="00A32BC2"/>
    <w:pPr>
      <w:keepNext/>
      <w:outlineLvl w:val="4"/>
    </w:pPr>
    <w:rPr>
      <w:rFonts w:ascii="Arial" w:eastAsia="Times New Roman" w:hAnsi="Arial" w:cs="Times New Roman"/>
      <w:sz w:val="56"/>
      <w:szCs w:val="20"/>
    </w:rPr>
  </w:style>
  <w:style w:type="paragraph" w:styleId="Heading6">
    <w:name w:val="heading 6"/>
    <w:basedOn w:val="Normal"/>
    <w:next w:val="Normal"/>
    <w:link w:val="Heading6Char"/>
    <w:qFormat/>
    <w:rsid w:val="00A32BC2"/>
    <w:pPr>
      <w:keepNext/>
      <w:outlineLvl w:val="5"/>
    </w:pPr>
    <w:rPr>
      <w:rFonts w:ascii="Arial" w:eastAsia="Times New Roman" w:hAnsi="Arial" w:cs="Times New Roman"/>
      <w:sz w:val="28"/>
      <w:szCs w:val="20"/>
    </w:rPr>
  </w:style>
  <w:style w:type="paragraph" w:styleId="Heading7">
    <w:name w:val="heading 7"/>
    <w:basedOn w:val="Normal"/>
    <w:next w:val="Normal"/>
    <w:link w:val="Heading7Char"/>
    <w:qFormat/>
    <w:rsid w:val="00A32BC2"/>
    <w:pPr>
      <w:keepNext/>
      <w:outlineLvl w:val="6"/>
    </w:pPr>
    <w:rPr>
      <w:rFonts w:ascii="Arial" w:eastAsia="Times New Roman" w:hAnsi="Arial" w:cs="Times New Roman"/>
      <w:b/>
      <w:sz w:val="28"/>
      <w:szCs w:val="20"/>
    </w:rPr>
  </w:style>
  <w:style w:type="paragraph" w:styleId="Heading8">
    <w:name w:val="heading 8"/>
    <w:basedOn w:val="Normal"/>
    <w:next w:val="Normal"/>
    <w:link w:val="Heading8Char"/>
    <w:qFormat/>
    <w:rsid w:val="00A32BC2"/>
    <w:pPr>
      <w:keepNext/>
      <w:outlineLvl w:val="7"/>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E3"/>
    <w:pPr>
      <w:tabs>
        <w:tab w:val="center" w:pos="4320"/>
        <w:tab w:val="right" w:pos="8640"/>
      </w:tabs>
    </w:pPr>
  </w:style>
  <w:style w:type="character" w:customStyle="1" w:styleId="HeaderChar">
    <w:name w:val="Header Char"/>
    <w:basedOn w:val="DefaultParagraphFont"/>
    <w:link w:val="Header"/>
    <w:uiPriority w:val="99"/>
    <w:rsid w:val="00F066E3"/>
  </w:style>
  <w:style w:type="paragraph" w:styleId="Footer">
    <w:name w:val="footer"/>
    <w:basedOn w:val="Normal"/>
    <w:link w:val="FooterChar"/>
    <w:uiPriority w:val="99"/>
    <w:unhideWhenUsed/>
    <w:rsid w:val="00F066E3"/>
    <w:pPr>
      <w:tabs>
        <w:tab w:val="center" w:pos="4320"/>
        <w:tab w:val="right" w:pos="8640"/>
      </w:tabs>
    </w:pPr>
  </w:style>
  <w:style w:type="character" w:customStyle="1" w:styleId="FooterChar">
    <w:name w:val="Footer Char"/>
    <w:basedOn w:val="DefaultParagraphFont"/>
    <w:link w:val="Footer"/>
    <w:uiPriority w:val="99"/>
    <w:rsid w:val="00F066E3"/>
  </w:style>
  <w:style w:type="character" w:styleId="PageNumber">
    <w:name w:val="page number"/>
    <w:basedOn w:val="DefaultParagraphFont"/>
    <w:uiPriority w:val="99"/>
    <w:semiHidden/>
    <w:unhideWhenUsed/>
    <w:rsid w:val="00374B22"/>
  </w:style>
  <w:style w:type="paragraph" w:styleId="BalloonText">
    <w:name w:val="Balloon Text"/>
    <w:basedOn w:val="Normal"/>
    <w:link w:val="BalloonTextChar"/>
    <w:uiPriority w:val="99"/>
    <w:semiHidden/>
    <w:unhideWhenUsed/>
    <w:rsid w:val="006F06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655"/>
    <w:rPr>
      <w:rFonts w:ascii="Lucida Grande" w:hAnsi="Lucida Grande" w:cs="Lucida Grande"/>
      <w:sz w:val="18"/>
      <w:szCs w:val="18"/>
    </w:rPr>
  </w:style>
  <w:style w:type="character" w:customStyle="1" w:styleId="Heading3Char">
    <w:name w:val="Heading 3 Char"/>
    <w:basedOn w:val="DefaultParagraphFont"/>
    <w:link w:val="Heading3"/>
    <w:rsid w:val="00A32BC2"/>
    <w:rPr>
      <w:rFonts w:ascii="Arial" w:eastAsia="Times New Roman" w:hAnsi="Arial" w:cs="Times New Roman"/>
      <w:b/>
      <w:sz w:val="20"/>
      <w:szCs w:val="20"/>
      <w:lang w:val="en-AU"/>
    </w:rPr>
  </w:style>
  <w:style w:type="character" w:customStyle="1" w:styleId="Heading5Char">
    <w:name w:val="Heading 5 Char"/>
    <w:basedOn w:val="DefaultParagraphFont"/>
    <w:link w:val="Heading5"/>
    <w:rsid w:val="00A32BC2"/>
    <w:rPr>
      <w:rFonts w:ascii="Arial" w:eastAsia="Times New Roman" w:hAnsi="Arial" w:cs="Times New Roman"/>
      <w:sz w:val="56"/>
      <w:szCs w:val="20"/>
    </w:rPr>
  </w:style>
  <w:style w:type="character" w:customStyle="1" w:styleId="Heading6Char">
    <w:name w:val="Heading 6 Char"/>
    <w:basedOn w:val="DefaultParagraphFont"/>
    <w:link w:val="Heading6"/>
    <w:rsid w:val="00A32BC2"/>
    <w:rPr>
      <w:rFonts w:ascii="Arial" w:eastAsia="Times New Roman" w:hAnsi="Arial" w:cs="Times New Roman"/>
      <w:sz w:val="28"/>
      <w:szCs w:val="20"/>
    </w:rPr>
  </w:style>
  <w:style w:type="character" w:customStyle="1" w:styleId="Heading7Char">
    <w:name w:val="Heading 7 Char"/>
    <w:basedOn w:val="DefaultParagraphFont"/>
    <w:link w:val="Heading7"/>
    <w:rsid w:val="00A32BC2"/>
    <w:rPr>
      <w:rFonts w:ascii="Arial" w:eastAsia="Times New Roman" w:hAnsi="Arial" w:cs="Times New Roman"/>
      <w:b/>
      <w:sz w:val="28"/>
      <w:szCs w:val="20"/>
    </w:rPr>
  </w:style>
  <w:style w:type="character" w:customStyle="1" w:styleId="Heading8Char">
    <w:name w:val="Heading 8 Char"/>
    <w:basedOn w:val="DefaultParagraphFont"/>
    <w:link w:val="Heading8"/>
    <w:rsid w:val="00A32BC2"/>
    <w:rPr>
      <w:rFonts w:ascii="Arial" w:eastAsia="Times New Roman" w:hAnsi="Arial" w:cs="Times New Roman"/>
      <w:b/>
      <w:sz w:val="22"/>
      <w:szCs w:val="20"/>
    </w:rPr>
  </w:style>
  <w:style w:type="paragraph" w:styleId="Salutation">
    <w:name w:val="Salutation"/>
    <w:basedOn w:val="Normal"/>
    <w:next w:val="Normal"/>
    <w:link w:val="SalutationChar"/>
    <w:rsid w:val="00A32BC2"/>
    <w:rPr>
      <w:rFonts w:ascii="Times New Roman" w:eastAsia="Times New Roman" w:hAnsi="Times New Roman" w:cs="Times New Roman"/>
      <w:sz w:val="20"/>
      <w:szCs w:val="20"/>
    </w:rPr>
  </w:style>
  <w:style w:type="character" w:customStyle="1" w:styleId="SalutationChar">
    <w:name w:val="Salutation Char"/>
    <w:basedOn w:val="DefaultParagraphFont"/>
    <w:link w:val="Salutation"/>
    <w:rsid w:val="00A32BC2"/>
    <w:rPr>
      <w:rFonts w:ascii="Times New Roman" w:eastAsia="Times New Roman" w:hAnsi="Times New Roman" w:cs="Times New Roman"/>
      <w:sz w:val="20"/>
      <w:szCs w:val="20"/>
    </w:rPr>
  </w:style>
  <w:style w:type="paragraph" w:styleId="BodyText">
    <w:name w:val="Body Text"/>
    <w:basedOn w:val="Normal"/>
    <w:link w:val="BodyTextChar"/>
    <w:rsid w:val="00A32BC2"/>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32BC2"/>
    <w:rPr>
      <w:rFonts w:ascii="Times New Roman" w:eastAsia="Times New Roman" w:hAnsi="Times New Roman" w:cs="Times New Roman"/>
      <w:sz w:val="20"/>
      <w:szCs w:val="20"/>
    </w:rPr>
  </w:style>
  <w:style w:type="paragraph" w:styleId="BodyText3">
    <w:name w:val="Body Text 3"/>
    <w:basedOn w:val="Normal"/>
    <w:link w:val="BodyText3Char"/>
    <w:rsid w:val="00A32BC2"/>
    <w:rPr>
      <w:rFonts w:ascii="Arial" w:eastAsia="Times New Roman" w:hAnsi="Arial" w:cs="Times New Roman"/>
      <w:szCs w:val="20"/>
    </w:rPr>
  </w:style>
  <w:style w:type="character" w:customStyle="1" w:styleId="BodyText3Char">
    <w:name w:val="Body Text 3 Char"/>
    <w:basedOn w:val="DefaultParagraphFont"/>
    <w:link w:val="BodyText3"/>
    <w:rsid w:val="00A32BC2"/>
    <w:rPr>
      <w:rFonts w:ascii="Arial" w:eastAsia="Times New Roman" w:hAnsi="Arial" w:cs="Times New Roman"/>
      <w:sz w:val="22"/>
      <w:szCs w:val="20"/>
    </w:rPr>
  </w:style>
  <w:style w:type="paragraph" w:styleId="ListParagraph">
    <w:name w:val="List Paragraph"/>
    <w:basedOn w:val="Normal"/>
    <w:uiPriority w:val="34"/>
    <w:qFormat/>
    <w:rsid w:val="004607B9"/>
    <w:pPr>
      <w:ind w:left="720"/>
      <w:contextualSpacing/>
    </w:pPr>
    <w:rPr>
      <w:rFonts w:eastAsia="Times New Roman" w:cs="Times New Roman"/>
      <w:sz w:val="20"/>
      <w:szCs w:val="20"/>
    </w:rPr>
  </w:style>
  <w:style w:type="character" w:customStyle="1" w:styleId="Heading1Char">
    <w:name w:val="Heading 1 Char"/>
    <w:basedOn w:val="DefaultParagraphFont"/>
    <w:link w:val="Heading1"/>
    <w:uiPriority w:val="9"/>
    <w:rsid w:val="004607B9"/>
    <w:rPr>
      <w:rFonts w:asciiTheme="majorHAnsi" w:eastAsiaTheme="majorEastAsia" w:hAnsiTheme="majorHAnsi" w:cstheme="majorBidi"/>
      <w:b/>
      <w:bCs/>
      <w:color w:val="990000"/>
      <w:sz w:val="32"/>
      <w:szCs w:val="32"/>
    </w:rPr>
  </w:style>
  <w:style w:type="character" w:customStyle="1" w:styleId="Heading2Char">
    <w:name w:val="Heading 2 Char"/>
    <w:basedOn w:val="DefaultParagraphFont"/>
    <w:link w:val="Heading2"/>
    <w:uiPriority w:val="9"/>
    <w:rsid w:val="004607B9"/>
    <w:rPr>
      <w:rFonts w:asciiTheme="majorHAnsi" w:eastAsiaTheme="majorEastAsia" w:hAnsiTheme="majorHAnsi" w:cstheme="majorBidi"/>
      <w:b/>
      <w:bCs/>
      <w:color w:val="990000"/>
      <w:sz w:val="26"/>
      <w:szCs w:val="26"/>
    </w:rPr>
  </w:style>
  <w:style w:type="character" w:customStyle="1" w:styleId="Heading4Char">
    <w:name w:val="Heading 4 Char"/>
    <w:basedOn w:val="DefaultParagraphFont"/>
    <w:link w:val="Heading4"/>
    <w:uiPriority w:val="9"/>
    <w:semiHidden/>
    <w:rsid w:val="004607B9"/>
    <w:rPr>
      <w:rFonts w:asciiTheme="majorHAnsi" w:eastAsiaTheme="majorEastAsia" w:hAnsiTheme="majorHAnsi" w:cstheme="majorBidi"/>
      <w:b/>
      <w:bCs/>
      <w:i/>
      <w:iCs/>
      <w:color w:val="990000"/>
      <w:sz w:val="22"/>
    </w:rPr>
  </w:style>
  <w:style w:type="paragraph" w:styleId="Title">
    <w:name w:val="Title"/>
    <w:basedOn w:val="Normal"/>
    <w:next w:val="Normal"/>
    <w:link w:val="TitleChar"/>
    <w:uiPriority w:val="10"/>
    <w:qFormat/>
    <w:rsid w:val="004607B9"/>
    <w:pPr>
      <w:spacing w:after="300"/>
      <w:contextualSpacing/>
    </w:pPr>
    <w:rPr>
      <w:rFonts w:eastAsiaTheme="majorEastAsia" w:cstheme="majorBidi"/>
      <w:color w:val="990000"/>
      <w:spacing w:val="5"/>
      <w:kern w:val="28"/>
      <w:sz w:val="40"/>
      <w:szCs w:val="52"/>
    </w:rPr>
  </w:style>
  <w:style w:type="character" w:customStyle="1" w:styleId="TitleChar">
    <w:name w:val="Title Char"/>
    <w:basedOn w:val="DefaultParagraphFont"/>
    <w:link w:val="Title"/>
    <w:uiPriority w:val="10"/>
    <w:rsid w:val="004607B9"/>
    <w:rPr>
      <w:rFonts w:asciiTheme="majorHAnsi" w:eastAsiaTheme="majorEastAsia" w:hAnsiTheme="majorHAnsi" w:cstheme="majorBidi"/>
      <w:color w:val="990000"/>
      <w:spacing w:val="5"/>
      <w:kern w:val="28"/>
      <w:sz w:val="40"/>
      <w:szCs w:val="52"/>
    </w:rPr>
  </w:style>
  <w:style w:type="paragraph" w:styleId="Subtitle">
    <w:name w:val="Subtitle"/>
    <w:basedOn w:val="Normal"/>
    <w:next w:val="Normal"/>
    <w:link w:val="SubtitleChar"/>
    <w:uiPriority w:val="11"/>
    <w:qFormat/>
    <w:rsid w:val="004607B9"/>
    <w:pPr>
      <w:numPr>
        <w:ilvl w:val="1"/>
      </w:numPr>
    </w:pPr>
    <w:rPr>
      <w:rFonts w:eastAsiaTheme="majorEastAsia" w:cstheme="majorBidi"/>
      <w:i/>
      <w:iCs/>
      <w:color w:val="990000"/>
      <w:spacing w:val="15"/>
      <w:sz w:val="24"/>
    </w:rPr>
  </w:style>
  <w:style w:type="character" w:customStyle="1" w:styleId="SubtitleChar">
    <w:name w:val="Subtitle Char"/>
    <w:basedOn w:val="DefaultParagraphFont"/>
    <w:link w:val="Subtitle"/>
    <w:uiPriority w:val="11"/>
    <w:rsid w:val="004607B9"/>
    <w:rPr>
      <w:rFonts w:asciiTheme="majorHAnsi" w:eastAsiaTheme="majorEastAsia" w:hAnsiTheme="majorHAnsi" w:cstheme="majorBidi"/>
      <w:i/>
      <w:iCs/>
      <w:color w:val="990000"/>
      <w:spacing w:val="15"/>
    </w:rPr>
  </w:style>
  <w:style w:type="character" w:styleId="IntenseEmphasis">
    <w:name w:val="Intense Emphasis"/>
    <w:basedOn w:val="DefaultParagraphFont"/>
    <w:uiPriority w:val="21"/>
    <w:qFormat/>
    <w:rsid w:val="004607B9"/>
    <w:rPr>
      <w:rFonts w:asciiTheme="majorHAnsi" w:hAnsiTheme="majorHAnsi"/>
      <w:b/>
      <w:bCs/>
      <w:i/>
      <w:iCs/>
      <w:color w:val="990000"/>
    </w:rPr>
  </w:style>
  <w:style w:type="character" w:styleId="Emphasis">
    <w:name w:val="Emphasis"/>
    <w:basedOn w:val="DefaultParagraphFont"/>
    <w:uiPriority w:val="20"/>
    <w:qFormat/>
    <w:rsid w:val="004607B9"/>
    <w:rPr>
      <w:rFonts w:asciiTheme="majorHAnsi" w:hAnsiTheme="majorHAnsi"/>
      <w:i/>
      <w:iCs/>
    </w:rPr>
  </w:style>
  <w:style w:type="character" w:styleId="SubtleEmphasis">
    <w:name w:val="Subtle Emphasis"/>
    <w:basedOn w:val="DefaultParagraphFont"/>
    <w:uiPriority w:val="19"/>
    <w:qFormat/>
    <w:rsid w:val="004607B9"/>
    <w:rPr>
      <w:rFonts w:asciiTheme="majorHAnsi" w:hAnsiTheme="majorHAnsi"/>
      <w:i/>
      <w:iCs/>
      <w:color w:val="808080" w:themeColor="text1" w:themeTint="7F"/>
    </w:rPr>
  </w:style>
  <w:style w:type="character" w:styleId="Strong">
    <w:name w:val="Strong"/>
    <w:basedOn w:val="DefaultParagraphFont"/>
    <w:uiPriority w:val="22"/>
    <w:qFormat/>
    <w:rsid w:val="004607B9"/>
    <w:rPr>
      <w:rFonts w:asciiTheme="majorHAnsi" w:hAnsiTheme="majorHAnsi"/>
      <w:b/>
      <w:bCs/>
    </w:rPr>
  </w:style>
  <w:style w:type="paragraph" w:styleId="Quote">
    <w:name w:val="Quote"/>
    <w:basedOn w:val="Normal"/>
    <w:next w:val="Normal"/>
    <w:link w:val="QuoteChar"/>
    <w:uiPriority w:val="29"/>
    <w:qFormat/>
    <w:rsid w:val="004607B9"/>
    <w:rPr>
      <w:i/>
      <w:iCs/>
      <w:color w:val="000000" w:themeColor="text1"/>
    </w:rPr>
  </w:style>
  <w:style w:type="character" w:customStyle="1" w:styleId="QuoteChar">
    <w:name w:val="Quote Char"/>
    <w:basedOn w:val="DefaultParagraphFont"/>
    <w:link w:val="Quote"/>
    <w:uiPriority w:val="29"/>
    <w:rsid w:val="004607B9"/>
    <w:rPr>
      <w:rFonts w:asciiTheme="majorHAnsi" w:hAnsiTheme="majorHAnsi"/>
      <w:i/>
      <w:iCs/>
      <w:color w:val="000000" w:themeColor="text1"/>
      <w:sz w:val="22"/>
    </w:rPr>
  </w:style>
  <w:style w:type="paragraph" w:styleId="IntenseQuote">
    <w:name w:val="Intense Quote"/>
    <w:basedOn w:val="Normal"/>
    <w:next w:val="Normal"/>
    <w:link w:val="IntenseQuoteChar"/>
    <w:uiPriority w:val="30"/>
    <w:qFormat/>
    <w:rsid w:val="004607B9"/>
    <w:pPr>
      <w:pBdr>
        <w:bottom w:val="single" w:sz="4" w:space="4" w:color="4F81BD" w:themeColor="accent1"/>
      </w:pBdr>
      <w:spacing w:before="200" w:after="280"/>
      <w:ind w:left="936" w:right="936"/>
    </w:pPr>
    <w:rPr>
      <w:b/>
      <w:bCs/>
      <w:i/>
      <w:iCs/>
      <w:color w:val="990000"/>
    </w:rPr>
  </w:style>
  <w:style w:type="character" w:customStyle="1" w:styleId="IntenseQuoteChar">
    <w:name w:val="Intense Quote Char"/>
    <w:basedOn w:val="DefaultParagraphFont"/>
    <w:link w:val="IntenseQuote"/>
    <w:uiPriority w:val="30"/>
    <w:rsid w:val="004607B9"/>
    <w:rPr>
      <w:rFonts w:asciiTheme="majorHAnsi" w:hAnsiTheme="majorHAnsi"/>
      <w:b/>
      <w:bCs/>
      <w:i/>
      <w:iCs/>
      <w:color w:val="990000"/>
      <w:sz w:val="22"/>
    </w:rPr>
  </w:style>
  <w:style w:type="character" w:styleId="BookTitle">
    <w:name w:val="Book Title"/>
    <w:basedOn w:val="DefaultParagraphFont"/>
    <w:uiPriority w:val="33"/>
    <w:qFormat/>
    <w:rsid w:val="004607B9"/>
    <w:rPr>
      <w:rFonts w:asciiTheme="majorHAnsi" w:hAnsiTheme="majorHAnsi"/>
      <w:b/>
      <w:bCs/>
      <w:smallCaps/>
      <w:spacing w:val="5"/>
    </w:rPr>
  </w:style>
  <w:style w:type="character" w:styleId="IntenseReference">
    <w:name w:val="Intense Reference"/>
    <w:basedOn w:val="DefaultParagraphFont"/>
    <w:uiPriority w:val="32"/>
    <w:qFormat/>
    <w:rsid w:val="004607B9"/>
    <w:rPr>
      <w:rFonts w:asciiTheme="majorHAnsi" w:hAnsiTheme="majorHAnsi"/>
      <w:b/>
      <w:bCs/>
      <w:smallCaps/>
      <w:color w:val="C0504D" w:themeColor="accent2"/>
      <w:spacing w:val="5"/>
      <w:u w:val="single"/>
    </w:rPr>
  </w:style>
  <w:style w:type="character" w:styleId="SubtleReference">
    <w:name w:val="Subtle Reference"/>
    <w:basedOn w:val="DefaultParagraphFont"/>
    <w:uiPriority w:val="31"/>
    <w:qFormat/>
    <w:rsid w:val="004607B9"/>
    <w:rPr>
      <w:rFonts w:asciiTheme="majorHAnsi" w:hAnsiTheme="majorHAnsi"/>
      <w:smallCaps/>
      <w:color w:val="C0504D" w:themeColor="accent2"/>
      <w:u w:val="single"/>
    </w:rPr>
  </w:style>
  <w:style w:type="table" w:styleId="TableGrid">
    <w:name w:val="Table Grid"/>
    <w:basedOn w:val="TableNormal"/>
    <w:uiPriority w:val="39"/>
    <w:rsid w:val="0037703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814EE"/>
    <w:rPr>
      <w:color w:val="0000FF" w:themeColor="hyperlink"/>
      <w:u w:val="single"/>
    </w:rPr>
  </w:style>
  <w:style w:type="character" w:styleId="CommentReference">
    <w:name w:val="annotation reference"/>
    <w:basedOn w:val="DefaultParagraphFont"/>
    <w:uiPriority w:val="99"/>
    <w:semiHidden/>
    <w:unhideWhenUsed/>
    <w:rsid w:val="00035DFB"/>
    <w:rPr>
      <w:sz w:val="16"/>
      <w:szCs w:val="16"/>
    </w:rPr>
  </w:style>
  <w:style w:type="paragraph" w:styleId="CommentText">
    <w:name w:val="annotation text"/>
    <w:basedOn w:val="Normal"/>
    <w:link w:val="CommentTextChar"/>
    <w:uiPriority w:val="99"/>
    <w:semiHidden/>
    <w:unhideWhenUsed/>
    <w:rsid w:val="00035DFB"/>
    <w:rPr>
      <w:sz w:val="20"/>
      <w:szCs w:val="20"/>
    </w:rPr>
  </w:style>
  <w:style w:type="character" w:customStyle="1" w:styleId="CommentTextChar">
    <w:name w:val="Comment Text Char"/>
    <w:basedOn w:val="DefaultParagraphFont"/>
    <w:link w:val="CommentText"/>
    <w:uiPriority w:val="99"/>
    <w:semiHidden/>
    <w:rsid w:val="00035DFB"/>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035DFB"/>
    <w:rPr>
      <w:b/>
      <w:bCs/>
    </w:rPr>
  </w:style>
  <w:style w:type="character" w:customStyle="1" w:styleId="CommentSubjectChar">
    <w:name w:val="Comment Subject Char"/>
    <w:basedOn w:val="CommentTextChar"/>
    <w:link w:val="CommentSubject"/>
    <w:uiPriority w:val="99"/>
    <w:semiHidden/>
    <w:rsid w:val="00035DFB"/>
    <w:rPr>
      <w:rFonts w:asciiTheme="majorHAnsi" w:hAnsiTheme="majorHAnsi"/>
      <w:b/>
      <w:bCs/>
      <w:sz w:val="20"/>
      <w:szCs w:val="20"/>
    </w:rPr>
  </w:style>
  <w:style w:type="paragraph" w:customStyle="1" w:styleId="Default">
    <w:name w:val="Default"/>
    <w:rsid w:val="00E234E4"/>
    <w:pPr>
      <w:autoSpaceDE w:val="0"/>
      <w:autoSpaceDN w:val="0"/>
      <w:adjustRightInd w:val="0"/>
    </w:pPr>
    <w:rPr>
      <w:rFonts w:ascii="Arial" w:hAnsi="Arial" w:cs="Arial"/>
      <w:color w:val="000000"/>
      <w:lang w:val="en-AU"/>
    </w:rPr>
  </w:style>
  <w:style w:type="paragraph" w:styleId="NormalWeb">
    <w:name w:val="Normal (Web)"/>
    <w:basedOn w:val="Normal"/>
    <w:uiPriority w:val="99"/>
    <w:unhideWhenUsed/>
    <w:rsid w:val="00257382"/>
    <w:pPr>
      <w:spacing w:before="100" w:beforeAutospacing="1" w:after="100" w:afterAutospacing="1"/>
    </w:pPr>
    <w:rPr>
      <w:rFonts w:ascii="Times New Roman" w:eastAsia="Times New Roman" w:hAnsi="Times New Roman" w:cs="Times New Roman"/>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6833">
      <w:bodyDiv w:val="1"/>
      <w:marLeft w:val="0"/>
      <w:marRight w:val="0"/>
      <w:marTop w:val="0"/>
      <w:marBottom w:val="0"/>
      <w:divBdr>
        <w:top w:val="none" w:sz="0" w:space="0" w:color="auto"/>
        <w:left w:val="none" w:sz="0" w:space="0" w:color="auto"/>
        <w:bottom w:val="none" w:sz="0" w:space="0" w:color="auto"/>
        <w:right w:val="none" w:sz="0" w:space="0" w:color="auto"/>
      </w:divBdr>
    </w:div>
    <w:div w:id="414059276">
      <w:bodyDiv w:val="1"/>
      <w:marLeft w:val="0"/>
      <w:marRight w:val="0"/>
      <w:marTop w:val="0"/>
      <w:marBottom w:val="0"/>
      <w:divBdr>
        <w:top w:val="none" w:sz="0" w:space="0" w:color="auto"/>
        <w:left w:val="none" w:sz="0" w:space="0" w:color="auto"/>
        <w:bottom w:val="none" w:sz="0" w:space="0" w:color="auto"/>
        <w:right w:val="none" w:sz="0" w:space="0" w:color="auto"/>
      </w:divBdr>
    </w:div>
    <w:div w:id="688138224">
      <w:bodyDiv w:val="1"/>
      <w:marLeft w:val="0"/>
      <w:marRight w:val="0"/>
      <w:marTop w:val="0"/>
      <w:marBottom w:val="0"/>
      <w:divBdr>
        <w:top w:val="none" w:sz="0" w:space="0" w:color="auto"/>
        <w:left w:val="none" w:sz="0" w:space="0" w:color="auto"/>
        <w:bottom w:val="none" w:sz="0" w:space="0" w:color="auto"/>
        <w:right w:val="none" w:sz="0" w:space="0" w:color="auto"/>
      </w:divBdr>
    </w:div>
    <w:div w:id="835801617">
      <w:bodyDiv w:val="1"/>
      <w:marLeft w:val="0"/>
      <w:marRight w:val="0"/>
      <w:marTop w:val="0"/>
      <w:marBottom w:val="0"/>
      <w:divBdr>
        <w:top w:val="none" w:sz="0" w:space="0" w:color="auto"/>
        <w:left w:val="none" w:sz="0" w:space="0" w:color="auto"/>
        <w:bottom w:val="none" w:sz="0" w:space="0" w:color="auto"/>
        <w:right w:val="none" w:sz="0" w:space="0" w:color="auto"/>
      </w:divBdr>
    </w:div>
    <w:div w:id="1174881544">
      <w:bodyDiv w:val="1"/>
      <w:marLeft w:val="0"/>
      <w:marRight w:val="0"/>
      <w:marTop w:val="0"/>
      <w:marBottom w:val="0"/>
      <w:divBdr>
        <w:top w:val="none" w:sz="0" w:space="0" w:color="auto"/>
        <w:left w:val="none" w:sz="0" w:space="0" w:color="auto"/>
        <w:bottom w:val="none" w:sz="0" w:space="0" w:color="auto"/>
        <w:right w:val="none" w:sz="0" w:space="0" w:color="auto"/>
      </w:divBdr>
    </w:div>
    <w:div w:id="2042633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Google%20Drive\GJM\Templates\GJM%20Citation%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9A00632-C014-41DD-854E-ED3432E3E8C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GJM Citation Template v2.dotx</Template>
  <TotalTime>69</TotalTime>
  <Pages>3</Pages>
  <Words>435</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Dannielle Orr</cp:lastModifiedBy>
  <cp:revision>17</cp:revision>
  <cp:lastPrinted>2019-04-03T03:07:00Z</cp:lastPrinted>
  <dcterms:created xsi:type="dcterms:W3CDTF">2020-06-01T06:24:00Z</dcterms:created>
  <dcterms:modified xsi:type="dcterms:W3CDTF">2021-05-05T11:52:00Z</dcterms:modified>
</cp:coreProperties>
</file>