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8F9E8" w14:textId="5BFAFA62" w:rsidR="00504854" w:rsidRDefault="000429D3" w:rsidP="00504854">
      <w:pPr>
        <w:spacing w:after="120"/>
        <w:rPr>
          <w:b/>
          <w:sz w:val="32"/>
        </w:rPr>
      </w:pPr>
      <w:r w:rsidRPr="000429D3">
        <w:rPr>
          <w:rFonts w:cs="Tahoma"/>
          <w:b/>
          <w:sz w:val="32"/>
          <w:szCs w:val="22"/>
        </w:rPr>
        <w:t>Flint Hill</w:t>
      </w:r>
      <w:r>
        <w:rPr>
          <w:rFonts w:cs="Tahoma"/>
          <w:b/>
          <w:sz w:val="32"/>
          <w:szCs w:val="22"/>
        </w:rPr>
        <w:t xml:space="preserve"> </w:t>
      </w:r>
      <w:r>
        <w:rPr>
          <w:b/>
          <w:sz w:val="32"/>
        </w:rPr>
        <w:t xml:space="preserve">Statement of Significance, </w:t>
      </w:r>
      <w:r w:rsidR="000F247D">
        <w:rPr>
          <w:b/>
          <w:sz w:val="32"/>
        </w:rPr>
        <w:t>Ma</w:t>
      </w:r>
      <w:r w:rsidR="00645AF1">
        <w:rPr>
          <w:b/>
          <w:sz w:val="32"/>
        </w:rPr>
        <w:t>y</w:t>
      </w:r>
      <w:r w:rsidR="00E8739C">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0429D3" w14:paraId="4303A88F" w14:textId="77777777" w:rsidTr="00877BE9">
        <w:tc>
          <w:tcPr>
            <w:tcW w:w="5049" w:type="dxa"/>
          </w:tcPr>
          <w:p w14:paraId="3855FBC6" w14:textId="584C3AB0" w:rsidR="000429D3" w:rsidRPr="00994758" w:rsidRDefault="000429D3" w:rsidP="00877BE9">
            <w:pPr>
              <w:spacing w:before="60" w:after="80" w:line="259" w:lineRule="auto"/>
              <w:rPr>
                <w:b/>
              </w:rPr>
            </w:pPr>
            <w:r w:rsidRPr="002055C2">
              <w:rPr>
                <w:b/>
              </w:rPr>
              <w:t xml:space="preserve">Heritage </w:t>
            </w:r>
            <w:r>
              <w:rPr>
                <w:b/>
              </w:rPr>
              <w:t>p</w:t>
            </w:r>
            <w:r w:rsidRPr="002055C2">
              <w:rPr>
                <w:b/>
              </w:rPr>
              <w:t xml:space="preserve">lace: </w:t>
            </w:r>
            <w:r w:rsidRPr="00994758">
              <w:rPr>
                <w:bCs/>
              </w:rPr>
              <w:t xml:space="preserve">Flint Hill, </w:t>
            </w:r>
            <w:r w:rsidR="00E8739C">
              <w:rPr>
                <w:bCs/>
              </w:rPr>
              <w:t>65 (part)</w:t>
            </w:r>
            <w:r w:rsidRPr="00994758">
              <w:rPr>
                <w:bCs/>
              </w:rPr>
              <w:t xml:space="preserve"> Romsey Road, Woodend</w:t>
            </w:r>
          </w:p>
        </w:tc>
        <w:tc>
          <w:tcPr>
            <w:tcW w:w="4587" w:type="dxa"/>
          </w:tcPr>
          <w:p w14:paraId="55A8AD0D" w14:textId="58E3A251" w:rsidR="000429D3" w:rsidRPr="006552AC" w:rsidRDefault="000429D3" w:rsidP="00877BE9">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348</w:t>
            </w:r>
          </w:p>
        </w:tc>
      </w:tr>
    </w:tbl>
    <w:p w14:paraId="7522F1F0" w14:textId="77777777" w:rsidR="00836800" w:rsidRPr="00504854" w:rsidRDefault="00836800" w:rsidP="00504854">
      <w:pPr>
        <w:spacing w:after="120"/>
        <w:jc w:val="center"/>
        <w:rPr>
          <w:rFonts w:cs="Tahoma"/>
          <w:noProof/>
          <w:szCs w:val="22"/>
        </w:rPr>
      </w:pPr>
    </w:p>
    <w:p w14:paraId="58A88C1B" w14:textId="77777777" w:rsidR="007B37A7" w:rsidRDefault="00AF21C3" w:rsidP="00504854">
      <w:pPr>
        <w:spacing w:after="120"/>
        <w:jc w:val="center"/>
        <w:rPr>
          <w:rFonts w:cs="Tahoma"/>
          <w:sz w:val="20"/>
          <w:szCs w:val="22"/>
        </w:rPr>
      </w:pPr>
      <w:r>
        <w:rPr>
          <w:rFonts w:cs="Tahoma"/>
          <w:noProof/>
          <w:sz w:val="20"/>
          <w:szCs w:val="22"/>
          <w:lang w:val="en-GB" w:eastAsia="en-GB"/>
        </w:rPr>
        <w:drawing>
          <wp:inline distT="0" distB="0" distL="0" distR="0" wp14:anchorId="59C89B3D" wp14:editId="29702579">
            <wp:extent cx="5760000" cy="3266409"/>
            <wp:effectExtent l="12700" t="12700" r="0" b="0"/>
            <wp:docPr id="1" name="Picture 1" descr="C:\Users\Jessi\Dropbox\Macedon Study - GJM &amp; Frontier Shared Folder\Fieldwork photos\Woodend\JLB - Flint Hill 65 Romsey Rd, Woodend\2018-07-27 09.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Fieldwork photos\Woodend\JLB - Flint Hill 65 Romsey Rd, Woodend\2018-07-27 09.21.05.jpg"/>
                    <pic:cNvPicPr>
                      <a:picLocks noChangeAspect="1" noChangeArrowheads="1"/>
                    </pic:cNvPicPr>
                  </pic:nvPicPr>
                  <pic:blipFill>
                    <a:blip r:embed="rId9" cstate="print">
                      <a:lum bright="10000" contrast="10000"/>
                    </a:blip>
                    <a:srcRect/>
                    <a:stretch>
                      <a:fillRect/>
                    </a:stretch>
                  </pic:blipFill>
                  <pic:spPr bwMode="auto">
                    <a:xfrm>
                      <a:off x="0" y="0"/>
                      <a:ext cx="5760000" cy="3266409"/>
                    </a:xfrm>
                    <a:prstGeom prst="rect">
                      <a:avLst/>
                    </a:prstGeom>
                    <a:noFill/>
                    <a:ln w="9525">
                      <a:solidFill>
                        <a:schemeClr val="tx1"/>
                      </a:solidFill>
                      <a:miter lim="800000"/>
                      <a:headEnd/>
                      <a:tailEnd/>
                    </a:ln>
                  </pic:spPr>
                </pic:pic>
              </a:graphicData>
            </a:graphic>
          </wp:inline>
        </w:drawing>
      </w:r>
    </w:p>
    <w:p w14:paraId="5513D4D4" w14:textId="7164429A" w:rsidR="00504854" w:rsidRPr="00AF21C3" w:rsidRDefault="00504854" w:rsidP="00504854">
      <w:pPr>
        <w:spacing w:after="120"/>
        <w:jc w:val="center"/>
        <w:rPr>
          <w:rFonts w:cs="Tahoma"/>
          <w:sz w:val="20"/>
          <w:szCs w:val="22"/>
        </w:rPr>
      </w:pPr>
      <w:r w:rsidRPr="00AF21C3">
        <w:rPr>
          <w:rFonts w:cs="Tahoma"/>
          <w:sz w:val="20"/>
          <w:szCs w:val="22"/>
        </w:rPr>
        <w:t xml:space="preserve">Figure 1. </w:t>
      </w:r>
      <w:r w:rsidR="00E8739C">
        <w:rPr>
          <w:rFonts w:cs="Tahoma"/>
          <w:sz w:val="20"/>
          <w:szCs w:val="22"/>
          <w:lang w:val="en-AU"/>
        </w:rPr>
        <w:t>65 (part)</w:t>
      </w:r>
      <w:r w:rsidR="00AF21C3" w:rsidRPr="00AF21C3">
        <w:rPr>
          <w:rFonts w:cs="Tahoma"/>
          <w:sz w:val="20"/>
          <w:szCs w:val="22"/>
          <w:lang w:val="en-AU"/>
        </w:rPr>
        <w:t xml:space="preserve"> Romsey Road, Woodend</w:t>
      </w:r>
      <w:r w:rsidR="00AF21C3" w:rsidRPr="00AF21C3">
        <w:rPr>
          <w:rFonts w:cs="Tahoma"/>
          <w:sz w:val="20"/>
          <w:szCs w:val="22"/>
        </w:rPr>
        <w:t xml:space="preserve"> </w:t>
      </w:r>
      <w:r w:rsidRPr="00AF21C3">
        <w:rPr>
          <w:rFonts w:cs="Tahoma"/>
          <w:sz w:val="20"/>
          <w:szCs w:val="22"/>
        </w:rPr>
        <w:t>(GJM Heritage</w:t>
      </w:r>
      <w:r w:rsidR="009820CD">
        <w:rPr>
          <w:rFonts w:cs="Tahoma"/>
          <w:sz w:val="20"/>
          <w:szCs w:val="22"/>
        </w:rPr>
        <w:t>/Frontier Heritage</w:t>
      </w:r>
      <w:r w:rsidRPr="00AF21C3">
        <w:rPr>
          <w:rFonts w:cs="Tahoma"/>
          <w:sz w:val="20"/>
          <w:szCs w:val="22"/>
        </w:rPr>
        <w:t xml:space="preserve">, </w:t>
      </w:r>
      <w:r w:rsidR="00AF21C3">
        <w:rPr>
          <w:rFonts w:cs="Tahoma"/>
          <w:sz w:val="20"/>
          <w:szCs w:val="22"/>
        </w:rPr>
        <w:t>July</w:t>
      </w:r>
      <w:r w:rsidR="007A3213" w:rsidRPr="00AF21C3">
        <w:rPr>
          <w:rFonts w:cs="Tahoma"/>
          <w:sz w:val="20"/>
          <w:szCs w:val="22"/>
        </w:rPr>
        <w:t xml:space="preserve"> 2018</w:t>
      </w:r>
      <w:r w:rsidRPr="00AF21C3">
        <w:rPr>
          <w:rFonts w:cs="Tahoma"/>
          <w:sz w:val="20"/>
          <w:szCs w:val="22"/>
        </w:rPr>
        <w:t>)</w:t>
      </w:r>
    </w:p>
    <w:p w14:paraId="6456D2BC" w14:textId="77777777" w:rsidR="000429D3" w:rsidRDefault="000429D3" w:rsidP="000429D3">
      <w:pPr>
        <w:pBdr>
          <w:bottom w:val="single" w:sz="12" w:space="1" w:color="auto"/>
        </w:pBdr>
        <w:spacing w:before="120" w:after="120" w:line="256" w:lineRule="auto"/>
        <w:rPr>
          <w:rFonts w:ascii="Calibri" w:hAnsi="Calibri"/>
          <w:b/>
          <w:i/>
        </w:rPr>
      </w:pPr>
      <w:r>
        <w:rPr>
          <w:b/>
          <w:i/>
        </w:rPr>
        <w:t>What is significant?</w:t>
      </w:r>
    </w:p>
    <w:p w14:paraId="40F96F8E" w14:textId="76E5505D" w:rsidR="00F10655" w:rsidRDefault="00F10655" w:rsidP="00F10655">
      <w:pPr>
        <w:spacing w:after="120"/>
        <w:jc w:val="both"/>
        <w:rPr>
          <w:rFonts w:cs="Tahoma"/>
          <w:szCs w:val="22"/>
        </w:rPr>
      </w:pPr>
      <w:r>
        <w:rPr>
          <w:rFonts w:cs="Tahoma"/>
          <w:szCs w:val="22"/>
        </w:rPr>
        <w:t xml:space="preserve">Flint Hill, </w:t>
      </w:r>
      <w:r w:rsidR="00E8739C">
        <w:rPr>
          <w:rFonts w:cs="Tahoma"/>
          <w:szCs w:val="22"/>
        </w:rPr>
        <w:t>65 (part)</w:t>
      </w:r>
      <w:r>
        <w:rPr>
          <w:rFonts w:cs="Tahoma"/>
          <w:szCs w:val="22"/>
        </w:rPr>
        <w:t xml:space="preserve"> Romsey Road, Woodend, a house built in 1922-23</w:t>
      </w:r>
      <w:r w:rsidR="00C17959">
        <w:rPr>
          <w:rFonts w:cs="Tahoma"/>
          <w:szCs w:val="22"/>
        </w:rPr>
        <w:t>,</w:t>
      </w:r>
      <w:r>
        <w:rPr>
          <w:rFonts w:cs="Tahoma"/>
          <w:szCs w:val="22"/>
        </w:rPr>
        <w:t xml:space="preserve"> and </w:t>
      </w:r>
      <w:r w:rsidR="007C65FA">
        <w:rPr>
          <w:rFonts w:cs="Tahoma"/>
          <w:szCs w:val="22"/>
        </w:rPr>
        <w:t xml:space="preserve">associated </w:t>
      </w:r>
      <w:r>
        <w:rPr>
          <w:rFonts w:cs="Tahoma"/>
          <w:szCs w:val="22"/>
        </w:rPr>
        <w:t>garden.</w:t>
      </w:r>
    </w:p>
    <w:p w14:paraId="3C3975A0" w14:textId="77777777" w:rsidR="00F10655" w:rsidRPr="0029180C" w:rsidRDefault="00F10655" w:rsidP="00F10655">
      <w:pPr>
        <w:spacing w:after="120"/>
        <w:jc w:val="both"/>
        <w:rPr>
          <w:rFonts w:cs="Tahoma"/>
          <w:lang w:val="en-AU"/>
        </w:rPr>
      </w:pPr>
      <w:r w:rsidRPr="0029180C">
        <w:rPr>
          <w:rFonts w:cs="Tahoma"/>
          <w:lang w:val="en-AU"/>
        </w:rPr>
        <w:t xml:space="preserve">Elements that contribute to the significance of the place include (but are not limited to): </w:t>
      </w:r>
    </w:p>
    <w:p w14:paraId="03624934" w14:textId="77777777" w:rsidR="00F10655" w:rsidRPr="0029180C" w:rsidRDefault="00F10655" w:rsidP="00F10655">
      <w:pPr>
        <w:pStyle w:val="ListParagraph"/>
        <w:numPr>
          <w:ilvl w:val="0"/>
          <w:numId w:val="19"/>
        </w:numPr>
        <w:spacing w:after="120"/>
        <w:jc w:val="both"/>
        <w:rPr>
          <w:rFonts w:cs="Tahoma"/>
          <w:sz w:val="22"/>
          <w:lang w:val="en-AU"/>
        </w:rPr>
      </w:pPr>
      <w:r w:rsidRPr="0029180C">
        <w:rPr>
          <w:rFonts w:cs="Tahoma"/>
          <w:sz w:val="22"/>
          <w:lang w:val="en-AU"/>
        </w:rPr>
        <w:t>The form, materials and detailing</w:t>
      </w:r>
      <w:r>
        <w:rPr>
          <w:rFonts w:cs="Tahoma"/>
          <w:sz w:val="22"/>
          <w:lang w:val="en-AU"/>
        </w:rPr>
        <w:t xml:space="preserve"> of the house</w:t>
      </w:r>
    </w:p>
    <w:p w14:paraId="6C9F0DB4" w14:textId="77777777" w:rsidR="00F10655" w:rsidRDefault="00F10655" w:rsidP="00F10655">
      <w:pPr>
        <w:pStyle w:val="ListParagraph"/>
        <w:numPr>
          <w:ilvl w:val="0"/>
          <w:numId w:val="19"/>
        </w:numPr>
        <w:spacing w:after="120"/>
        <w:jc w:val="both"/>
        <w:rPr>
          <w:rFonts w:cs="Tahoma"/>
          <w:sz w:val="22"/>
          <w:lang w:val="en-AU"/>
        </w:rPr>
      </w:pPr>
      <w:r w:rsidRPr="0029180C">
        <w:rPr>
          <w:rFonts w:cs="Tahoma"/>
          <w:sz w:val="22"/>
          <w:lang w:val="en-AU"/>
        </w:rPr>
        <w:t xml:space="preserve">The house’s high level of integrity to its </w:t>
      </w:r>
      <w:r>
        <w:rPr>
          <w:rFonts w:cs="Tahoma"/>
          <w:sz w:val="22"/>
          <w:lang w:val="en-AU"/>
        </w:rPr>
        <w:t xml:space="preserve">original </w:t>
      </w:r>
      <w:r w:rsidRPr="0029180C">
        <w:rPr>
          <w:rFonts w:cs="Tahoma"/>
          <w:sz w:val="22"/>
          <w:lang w:val="en-AU"/>
        </w:rPr>
        <w:t>design</w:t>
      </w:r>
    </w:p>
    <w:p w14:paraId="02A4315D" w14:textId="77443050" w:rsidR="00BD1B61" w:rsidRPr="00BD1B61" w:rsidRDefault="00BD1B61" w:rsidP="00BD1B61">
      <w:pPr>
        <w:pStyle w:val="ListParagraph"/>
        <w:numPr>
          <w:ilvl w:val="0"/>
          <w:numId w:val="19"/>
        </w:numPr>
        <w:spacing w:after="120"/>
        <w:jc w:val="both"/>
        <w:rPr>
          <w:rFonts w:cs="Tahoma"/>
          <w:sz w:val="22"/>
          <w:lang w:val="en-AU"/>
        </w:rPr>
      </w:pPr>
      <w:r w:rsidRPr="00BD1B61">
        <w:rPr>
          <w:rFonts w:cs="Tahoma"/>
          <w:sz w:val="22"/>
          <w:lang w:val="en-AU"/>
        </w:rPr>
        <w:t>Gardens, including mature trees and plantings</w:t>
      </w:r>
      <w:r>
        <w:rPr>
          <w:rFonts w:cs="Tahoma"/>
          <w:sz w:val="22"/>
          <w:lang w:val="en-AU"/>
        </w:rPr>
        <w:t xml:space="preserve"> on the National Trust Tree Register</w:t>
      </w:r>
    </w:p>
    <w:p w14:paraId="376DA13D" w14:textId="77777777" w:rsidR="00BD1B61" w:rsidRPr="00BD1B61" w:rsidRDefault="00BD1B61" w:rsidP="00BD1B61">
      <w:pPr>
        <w:pStyle w:val="ListParagraph"/>
        <w:spacing w:after="120"/>
        <w:ind w:left="1077"/>
        <w:jc w:val="both"/>
        <w:rPr>
          <w:rFonts w:cs="Tahoma"/>
          <w:i/>
          <w:sz w:val="22"/>
          <w:lang w:val="en-AU"/>
        </w:rPr>
      </w:pPr>
      <w:r w:rsidRPr="00BD1B61">
        <w:rPr>
          <w:rFonts w:cs="Tahoma"/>
          <w:i/>
          <w:sz w:val="22"/>
          <w:lang w:val="en-AU"/>
        </w:rPr>
        <w:t>Description</w:t>
      </w:r>
    </w:p>
    <w:p w14:paraId="25F5ABA4" w14:textId="55A38B3F" w:rsidR="00BD1B61" w:rsidRPr="00BD1B61" w:rsidRDefault="00BD1B61" w:rsidP="00BD1B61">
      <w:pPr>
        <w:pStyle w:val="ListParagraph"/>
        <w:spacing w:after="120"/>
        <w:ind w:left="1077"/>
        <w:jc w:val="both"/>
        <w:rPr>
          <w:sz w:val="22"/>
          <w:szCs w:val="22"/>
        </w:rPr>
      </w:pPr>
      <w:r w:rsidRPr="00BD1B61">
        <w:rPr>
          <w:sz w:val="22"/>
          <w:szCs w:val="22"/>
        </w:rPr>
        <w:t>The place has an extensive woodland garden with elements such as gravelled pathways, stone paving, a tennis court with practice wall, a large ornamental lake and smaller ponds, all set well off the road. The garden includes three trees which are listed on the National Trust tree register and identified with a plaque at the trunk base. They are a Lucombe Oak on the main lawn north east of the house; a Caucasian Fir south east of the house and a Bishops Pine near the rhododendrons. Other major trees include many gums, large oaks, a large peppermint to the rear and south side of the house, and three very large sequoias at the front. There are also mature rhododendrons.</w:t>
      </w:r>
    </w:p>
    <w:p w14:paraId="4F41AC97" w14:textId="77777777" w:rsidR="00F10655" w:rsidRPr="0029180C" w:rsidRDefault="00F10655" w:rsidP="00F10655">
      <w:pPr>
        <w:spacing w:after="120"/>
        <w:jc w:val="both"/>
        <w:rPr>
          <w:rFonts w:cs="Tahoma"/>
          <w:lang w:val="en-AU"/>
        </w:rPr>
      </w:pPr>
      <w:r w:rsidRPr="008A2368">
        <w:rPr>
          <w:rFonts w:cs="Tahoma"/>
        </w:rPr>
        <w:t>Recent alterations and additions</w:t>
      </w:r>
      <w:r w:rsidR="00D4124B">
        <w:rPr>
          <w:rFonts w:cs="Tahoma"/>
        </w:rPr>
        <w:t>, including recently constructed outbuildings,</w:t>
      </w:r>
      <w:r w:rsidR="007C65FA">
        <w:rPr>
          <w:rFonts w:cs="Tahoma"/>
        </w:rPr>
        <w:t xml:space="preserve"> </w:t>
      </w:r>
      <w:r w:rsidRPr="008A2368">
        <w:rPr>
          <w:rFonts w:cs="Tahoma"/>
        </w:rPr>
        <w:t>are not significant</w:t>
      </w:r>
      <w:r w:rsidRPr="008A2368">
        <w:rPr>
          <w:rFonts w:cs="Tahoma"/>
          <w:lang w:val="en-AU"/>
        </w:rPr>
        <w:t>.</w:t>
      </w:r>
      <w:r w:rsidRPr="0029180C">
        <w:rPr>
          <w:rFonts w:cs="Tahoma"/>
          <w:lang w:val="en-AU"/>
        </w:rPr>
        <w:t xml:space="preserve"> </w:t>
      </w:r>
    </w:p>
    <w:p w14:paraId="43B2CDD2" w14:textId="77777777" w:rsidR="000429D3" w:rsidRDefault="000429D3" w:rsidP="000429D3">
      <w:pPr>
        <w:pBdr>
          <w:bottom w:val="single" w:sz="12" w:space="1" w:color="auto"/>
        </w:pBdr>
        <w:spacing w:before="120" w:after="120"/>
        <w:ind w:left="-5"/>
        <w:rPr>
          <w:rFonts w:ascii="Calibri" w:hAnsi="Calibri"/>
          <w:b/>
          <w:i/>
        </w:rPr>
      </w:pPr>
      <w:r>
        <w:rPr>
          <w:b/>
          <w:i/>
        </w:rPr>
        <w:t>How is it significant?</w:t>
      </w:r>
    </w:p>
    <w:p w14:paraId="45F4F95D" w14:textId="1EFDC150" w:rsidR="00F10655" w:rsidRPr="00504854" w:rsidRDefault="00F10655" w:rsidP="00F10655">
      <w:pPr>
        <w:spacing w:after="120"/>
        <w:jc w:val="both"/>
        <w:rPr>
          <w:rFonts w:cs="Tahoma"/>
          <w:szCs w:val="22"/>
        </w:rPr>
      </w:pPr>
      <w:r>
        <w:rPr>
          <w:rFonts w:cstheme="minorHAnsi"/>
        </w:rPr>
        <w:t xml:space="preserve">Flint Hill is of local historical, architectural and aesthetic significance </w:t>
      </w:r>
      <w:r w:rsidR="00ED6197">
        <w:rPr>
          <w:rFonts w:cstheme="minorHAnsi"/>
        </w:rPr>
        <w:t>to the Shire of Macedon Ranges.</w:t>
      </w:r>
    </w:p>
    <w:p w14:paraId="0248441C" w14:textId="77777777" w:rsidR="000429D3" w:rsidRDefault="000429D3" w:rsidP="00ED6197">
      <w:pPr>
        <w:keepNext/>
        <w:pBdr>
          <w:bottom w:val="single" w:sz="12" w:space="1" w:color="auto"/>
        </w:pBdr>
        <w:spacing w:before="120" w:after="120"/>
        <w:rPr>
          <w:rFonts w:ascii="Calibri" w:hAnsi="Calibri"/>
          <w:b/>
        </w:rPr>
      </w:pPr>
      <w:r>
        <w:rPr>
          <w:b/>
          <w:i/>
        </w:rPr>
        <w:lastRenderedPageBreak/>
        <w:t>Why is it significant?</w:t>
      </w:r>
    </w:p>
    <w:p w14:paraId="7B1C51BD" w14:textId="77777777" w:rsidR="00F10655" w:rsidRDefault="00F10655" w:rsidP="00ED6197">
      <w:pPr>
        <w:keepNext/>
        <w:spacing w:after="120"/>
        <w:jc w:val="both"/>
        <w:rPr>
          <w:rFonts w:cstheme="minorHAnsi"/>
        </w:rPr>
      </w:pPr>
      <w:r>
        <w:rPr>
          <w:rFonts w:cstheme="minorHAnsi"/>
        </w:rPr>
        <w:t xml:space="preserve">Flint Hill </w:t>
      </w:r>
      <w:r>
        <w:rPr>
          <w:rFonts w:cs="Tahoma"/>
        </w:rPr>
        <w:t xml:space="preserve">is illustrative of residential development which occurred on the outskirts of rural townships in the inter-war years of the twentieth century </w:t>
      </w:r>
      <w:r>
        <w:rPr>
          <w:rFonts w:cstheme="minorHAnsi"/>
        </w:rPr>
        <w:t xml:space="preserve">and is associated with the establishment of summer houses in </w:t>
      </w:r>
      <w:r w:rsidR="00C17959">
        <w:rPr>
          <w:rFonts w:cstheme="minorHAnsi"/>
        </w:rPr>
        <w:t xml:space="preserve">easily </w:t>
      </w:r>
      <w:r>
        <w:rPr>
          <w:rFonts w:cstheme="minorHAnsi"/>
        </w:rPr>
        <w:t xml:space="preserve">accessible rural townships by wealthy </w:t>
      </w:r>
      <w:r w:rsidR="00074AB1">
        <w:rPr>
          <w:rFonts w:cstheme="minorHAnsi"/>
        </w:rPr>
        <w:t>Melburnians</w:t>
      </w:r>
      <w:r>
        <w:rPr>
          <w:rFonts w:cstheme="minorHAnsi"/>
        </w:rPr>
        <w:t xml:space="preserve"> (Criterion A). </w:t>
      </w:r>
    </w:p>
    <w:p w14:paraId="0878AD82" w14:textId="77777777" w:rsidR="00F10655" w:rsidRDefault="00236CEF" w:rsidP="00236CEF">
      <w:pPr>
        <w:spacing w:after="120"/>
        <w:jc w:val="both"/>
        <w:rPr>
          <w:rFonts w:cs="Tahoma"/>
        </w:rPr>
      </w:pPr>
      <w:r>
        <w:rPr>
          <w:rFonts w:cstheme="minorHAnsi"/>
        </w:rPr>
        <w:t xml:space="preserve">Flint Hill </w:t>
      </w:r>
      <w:r>
        <w:rPr>
          <w:rFonts w:cs="Tahoma"/>
        </w:rPr>
        <w:t>is a large, representative example of an Inter-war house. It demonstrates the use of typical materials of the 1920s in Woodend and across Victoria more broadly, including clinker brick and cement diagonal pattern roof shingles, and elements such as dominant two-storey rectangular window bays and clinker brick chimneys, all with heavy cement cappings</w:t>
      </w:r>
      <w:bookmarkStart w:id="0" w:name="_GoBack"/>
      <w:bookmarkEnd w:id="0"/>
      <w:r>
        <w:rPr>
          <w:rFonts w:cs="Tahoma"/>
        </w:rPr>
        <w:t xml:space="preserve"> </w:t>
      </w:r>
      <w:r w:rsidR="00F10655">
        <w:rPr>
          <w:rFonts w:cs="Tahoma"/>
        </w:rPr>
        <w:t>(Criterion D).</w:t>
      </w:r>
    </w:p>
    <w:p w14:paraId="18A512CB" w14:textId="77777777" w:rsidR="00F10655" w:rsidRDefault="00F10655" w:rsidP="00D4124B">
      <w:pPr>
        <w:spacing w:after="120"/>
        <w:jc w:val="both"/>
        <w:rPr>
          <w:rFonts w:cs="Tahoma"/>
        </w:rPr>
      </w:pPr>
      <w:r>
        <w:rPr>
          <w:rFonts w:cstheme="minorHAnsi"/>
        </w:rPr>
        <w:t>Flint Hill is a well-considered and carefully detailed house set in a large mature garden. The clinker brick house with simple roof form and tall chimneys</w:t>
      </w:r>
      <w:r>
        <w:rPr>
          <w:rFonts w:cs="Tahoma"/>
        </w:rPr>
        <w:t>, together with the garden</w:t>
      </w:r>
      <w:r w:rsidR="00406F11">
        <w:rPr>
          <w:rFonts w:cs="Tahoma"/>
        </w:rPr>
        <w:t>,</w:t>
      </w:r>
      <w:r>
        <w:rPr>
          <w:rFonts w:cs="Tahoma"/>
        </w:rPr>
        <w:t xml:space="preserve"> presents a highly picturesque composition from the Inter-war period (Criterion E). </w:t>
      </w:r>
    </w:p>
    <w:p w14:paraId="0FCEC2ED" w14:textId="0C423576" w:rsidR="00F10655" w:rsidRDefault="00F10655" w:rsidP="00D4124B">
      <w:pPr>
        <w:spacing w:after="120"/>
        <w:jc w:val="both"/>
      </w:pPr>
      <w:r>
        <w:t>Flint Hill</w:t>
      </w:r>
      <w:r>
        <w:rPr>
          <w:rFonts w:cs="Tahoma"/>
        </w:rPr>
        <w:t xml:space="preserve"> has close associations with the Brookes family, in particular successful </w:t>
      </w:r>
      <w:r w:rsidR="00406F11">
        <w:rPr>
          <w:rFonts w:cs="Tahoma"/>
        </w:rPr>
        <w:t>Melbourne</w:t>
      </w:r>
      <w:r>
        <w:t xml:space="preserve"> businessman, Harold Brookes, and his wife Dorothy who was involved in </w:t>
      </w:r>
      <w:r w:rsidR="00406F11">
        <w:t>many</w:t>
      </w:r>
      <w:r>
        <w:t xml:space="preserve"> charities and </w:t>
      </w:r>
      <w:r w:rsidR="00406F11">
        <w:t xml:space="preserve">was </w:t>
      </w:r>
      <w:r>
        <w:t>an active member of a number of established clubs. The</w:t>
      </w:r>
      <w:r w:rsidR="00074AB1">
        <w:t xml:space="preserve"> </w:t>
      </w:r>
      <w:r>
        <w:t>Brookes family owned and occupied the country house from its establishment in 1922 until the mid-1950s (Criterion H).</w:t>
      </w:r>
    </w:p>
    <w:p w14:paraId="6309B03B" w14:textId="60D770DD" w:rsidR="00BD0BD5" w:rsidRDefault="00BD0BD5" w:rsidP="00D4124B">
      <w:pPr>
        <w:spacing w:after="120"/>
        <w:jc w:val="both"/>
        <w:rPr>
          <w:i/>
        </w:rPr>
      </w:pPr>
      <w:r w:rsidRPr="00BD0BD5">
        <w:rPr>
          <w:i/>
        </w:rPr>
        <w:t>Summary</w:t>
      </w:r>
    </w:p>
    <w:p w14:paraId="4411A55A" w14:textId="272F280D" w:rsidR="00A64A8A" w:rsidRPr="00A64A8A" w:rsidRDefault="00A64A8A" w:rsidP="00D4124B">
      <w:pPr>
        <w:spacing w:after="120"/>
        <w:jc w:val="both"/>
      </w:pPr>
      <w:r>
        <w:rPr>
          <w:szCs w:val="22"/>
        </w:rPr>
        <w:t>Flint Hill</w:t>
      </w:r>
      <w:r w:rsidR="00645AF1">
        <w:rPr>
          <w:szCs w:val="22"/>
        </w:rPr>
        <w:t>, Woodend</w:t>
      </w:r>
      <w:r>
        <w:rPr>
          <w:szCs w:val="22"/>
        </w:rPr>
        <w:t xml:space="preserve"> is of note as a </w:t>
      </w:r>
      <w:r w:rsidR="002C49A1">
        <w:rPr>
          <w:szCs w:val="22"/>
        </w:rPr>
        <w:t>well-considered and carefully detailed</w:t>
      </w:r>
      <w:r>
        <w:rPr>
          <w:szCs w:val="22"/>
        </w:rPr>
        <w:t xml:space="preserve"> example of a large Inter-war house and garden established on the outskirts of a rural township in the Inter-war period.</w:t>
      </w:r>
    </w:p>
    <w:p w14:paraId="3CB9F356" w14:textId="6FE799B0" w:rsidR="00BD0BD5" w:rsidRDefault="00BD0BD5" w:rsidP="00D4124B">
      <w:pPr>
        <w:spacing w:after="120"/>
        <w:jc w:val="both"/>
        <w:rPr>
          <w:b/>
        </w:rPr>
      </w:pPr>
      <w:r w:rsidRPr="00BD0BD5">
        <w:rPr>
          <w:b/>
        </w:rPr>
        <w:t>Image</w:t>
      </w:r>
    </w:p>
    <w:p w14:paraId="22FFDB71" w14:textId="3A502236" w:rsidR="00A64A8A" w:rsidRPr="00A64A8A" w:rsidRDefault="00A64A8A" w:rsidP="00A64A8A">
      <w:pPr>
        <w:spacing w:after="120"/>
        <w:rPr>
          <w:rFonts w:cs="Tahoma"/>
          <w:sz w:val="20"/>
          <w:szCs w:val="22"/>
        </w:rPr>
      </w:pPr>
      <w:r w:rsidRPr="00A64A8A">
        <w:rPr>
          <w:b/>
          <w:noProof/>
          <w:lang w:val="en-GB" w:eastAsia="en-GB"/>
        </w:rPr>
        <w:drawing>
          <wp:inline distT="0" distB="0" distL="0" distR="0" wp14:anchorId="5B0F02BC" wp14:editId="583540E1">
            <wp:extent cx="4680000" cy="3492000"/>
            <wp:effectExtent l="19050" t="19050" r="2540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492000"/>
                    </a:xfrm>
                    <a:prstGeom prst="rect">
                      <a:avLst/>
                    </a:prstGeom>
                    <a:noFill/>
                    <a:ln>
                      <a:solidFill>
                        <a:schemeClr val="tx1"/>
                      </a:solidFill>
                    </a:ln>
                  </pic:spPr>
                </pic:pic>
              </a:graphicData>
            </a:graphic>
          </wp:inline>
        </w:drawing>
      </w:r>
    </w:p>
    <w:p w14:paraId="7F6D1F9D" w14:textId="77777777" w:rsidR="00735FD7" w:rsidRDefault="00A64A8A" w:rsidP="00A64A8A">
      <w:pPr>
        <w:spacing w:after="120"/>
        <w:rPr>
          <w:rFonts w:cs="Tahoma"/>
          <w:sz w:val="20"/>
          <w:szCs w:val="22"/>
        </w:rPr>
        <w:sectPr w:rsidR="00735FD7" w:rsidSect="00F066E3">
          <w:headerReference w:type="even" r:id="rId11"/>
          <w:headerReference w:type="default" r:id="rId12"/>
          <w:footerReference w:type="even" r:id="rId13"/>
          <w:footerReference w:type="default" r:id="rId14"/>
          <w:headerReference w:type="first" r:id="rId15"/>
          <w:pgSz w:w="11900" w:h="16840"/>
          <w:pgMar w:top="1440" w:right="1134" w:bottom="1440" w:left="1134" w:header="708" w:footer="708" w:gutter="0"/>
          <w:cols w:space="708"/>
        </w:sectPr>
      </w:pPr>
      <w:r w:rsidRPr="00A64A8A">
        <w:rPr>
          <w:rFonts w:cs="Tahoma"/>
          <w:sz w:val="20"/>
          <w:szCs w:val="22"/>
        </w:rPr>
        <w:t>Figure 2. Lucombe Oak north east of house (GJM Heritage/ Frontier Heritage, July 2018)</w:t>
      </w:r>
    </w:p>
    <w:p w14:paraId="6D65E47D" w14:textId="36419B41" w:rsidR="00BD0BD5" w:rsidRDefault="00BD0BD5" w:rsidP="00D4124B">
      <w:pPr>
        <w:spacing w:after="120"/>
        <w:jc w:val="both"/>
        <w:rPr>
          <w:b/>
        </w:rPr>
      </w:pPr>
      <w:r>
        <w:rPr>
          <w:b/>
        </w:rPr>
        <w:lastRenderedPageBreak/>
        <w:t>Aerial</w:t>
      </w:r>
    </w:p>
    <w:p w14:paraId="78C15DCE" w14:textId="42244E47" w:rsidR="00A64A8A" w:rsidRPr="00A64A8A" w:rsidRDefault="00D73805" w:rsidP="00A64A8A">
      <w:pPr>
        <w:spacing w:after="120"/>
        <w:rPr>
          <w:rFonts w:cs="Tahoma"/>
          <w:sz w:val="20"/>
          <w:szCs w:val="22"/>
        </w:rPr>
      </w:pPr>
      <w:r>
        <w:rPr>
          <w:b/>
          <w:noProof/>
          <w:lang w:val="en-GB" w:eastAsia="en-GB"/>
        </w:rPr>
        <mc:AlternateContent>
          <mc:Choice Requires="wps">
            <w:drawing>
              <wp:anchor distT="0" distB="0" distL="114300" distR="114300" simplePos="0" relativeHeight="251659264" behindDoc="0" locked="0" layoutInCell="1" allowOverlap="1" wp14:anchorId="05DBC028" wp14:editId="5487FF5B">
                <wp:simplePos x="0" y="0"/>
                <wp:positionH relativeFrom="column">
                  <wp:posOffset>1890451</wp:posOffset>
                </wp:positionH>
                <wp:positionV relativeFrom="paragraph">
                  <wp:posOffset>747928</wp:posOffset>
                </wp:positionV>
                <wp:extent cx="1611974" cy="2599268"/>
                <wp:effectExtent l="76200" t="38100" r="64770" b="86995"/>
                <wp:wrapNone/>
                <wp:docPr id="6" name="Freeform 6"/>
                <wp:cNvGraphicFramePr/>
                <a:graphic xmlns:a="http://schemas.openxmlformats.org/drawingml/2006/main">
                  <a:graphicData uri="http://schemas.microsoft.com/office/word/2010/wordprocessingShape">
                    <wps:wsp>
                      <wps:cNvSpPr/>
                      <wps:spPr>
                        <a:xfrm>
                          <a:off x="0" y="0"/>
                          <a:ext cx="1611974" cy="2599268"/>
                        </a:xfrm>
                        <a:custGeom>
                          <a:avLst/>
                          <a:gdLst>
                            <a:gd name="connsiteX0" fmla="*/ 1346200 w 1540933"/>
                            <a:gd name="connsiteY0" fmla="*/ 2569634 h 2586567"/>
                            <a:gd name="connsiteX1" fmla="*/ 1540933 w 1540933"/>
                            <a:gd name="connsiteY1" fmla="*/ 2586567 h 2586567"/>
                            <a:gd name="connsiteX2" fmla="*/ 1206500 w 1540933"/>
                            <a:gd name="connsiteY2" fmla="*/ 1312334 h 2586567"/>
                            <a:gd name="connsiteX3" fmla="*/ 1257300 w 1540933"/>
                            <a:gd name="connsiteY3" fmla="*/ 770467 h 2586567"/>
                            <a:gd name="connsiteX4" fmla="*/ 1151467 w 1540933"/>
                            <a:gd name="connsiteY4" fmla="*/ 486834 h 2586567"/>
                            <a:gd name="connsiteX5" fmla="*/ 1066800 w 1540933"/>
                            <a:gd name="connsiteY5" fmla="*/ 368300 h 2586567"/>
                            <a:gd name="connsiteX6" fmla="*/ 884767 w 1540933"/>
                            <a:gd name="connsiteY6" fmla="*/ 215900 h 2586567"/>
                            <a:gd name="connsiteX7" fmla="*/ 656167 w 1540933"/>
                            <a:gd name="connsiteY7" fmla="*/ 59267 h 2586567"/>
                            <a:gd name="connsiteX8" fmla="*/ 431800 w 1540933"/>
                            <a:gd name="connsiteY8" fmla="*/ 0 h 2586567"/>
                            <a:gd name="connsiteX9" fmla="*/ 313267 w 1540933"/>
                            <a:gd name="connsiteY9" fmla="*/ 4234 h 2586567"/>
                            <a:gd name="connsiteX10" fmla="*/ 160867 w 1540933"/>
                            <a:gd name="connsiteY10" fmla="*/ 93134 h 2586567"/>
                            <a:gd name="connsiteX11" fmla="*/ 50800 w 1540933"/>
                            <a:gd name="connsiteY11" fmla="*/ 258234 h 2586567"/>
                            <a:gd name="connsiteX12" fmla="*/ 0 w 1540933"/>
                            <a:gd name="connsiteY12" fmla="*/ 389467 h 2586567"/>
                            <a:gd name="connsiteX13" fmla="*/ 287867 w 1540933"/>
                            <a:gd name="connsiteY13" fmla="*/ 1337734 h 2586567"/>
                            <a:gd name="connsiteX14" fmla="*/ 258233 w 1540933"/>
                            <a:gd name="connsiteY14" fmla="*/ 1511300 h 2586567"/>
                            <a:gd name="connsiteX15" fmla="*/ 554567 w 1540933"/>
                            <a:gd name="connsiteY15" fmla="*/ 1879600 h 2586567"/>
                            <a:gd name="connsiteX16" fmla="*/ 889000 w 1540933"/>
                            <a:gd name="connsiteY16" fmla="*/ 1998134 h 2586567"/>
                            <a:gd name="connsiteX17" fmla="*/ 1198033 w 1540933"/>
                            <a:gd name="connsiteY17" fmla="*/ 1955800 h 2586567"/>
                            <a:gd name="connsiteX18" fmla="*/ 1346200 w 1540933"/>
                            <a:gd name="connsiteY18" fmla="*/ 2569634 h 2586567"/>
                            <a:gd name="connsiteX0" fmla="*/ 1346200 w 1604450"/>
                            <a:gd name="connsiteY0" fmla="*/ 2569634 h 2607736"/>
                            <a:gd name="connsiteX1" fmla="*/ 1604450 w 1604450"/>
                            <a:gd name="connsiteY1" fmla="*/ 2607736 h 2607736"/>
                            <a:gd name="connsiteX2" fmla="*/ 1206500 w 1604450"/>
                            <a:gd name="connsiteY2" fmla="*/ 1312334 h 2607736"/>
                            <a:gd name="connsiteX3" fmla="*/ 1257300 w 1604450"/>
                            <a:gd name="connsiteY3" fmla="*/ 770467 h 2607736"/>
                            <a:gd name="connsiteX4" fmla="*/ 1151467 w 1604450"/>
                            <a:gd name="connsiteY4" fmla="*/ 486834 h 2607736"/>
                            <a:gd name="connsiteX5" fmla="*/ 1066800 w 1604450"/>
                            <a:gd name="connsiteY5" fmla="*/ 368300 h 2607736"/>
                            <a:gd name="connsiteX6" fmla="*/ 884767 w 1604450"/>
                            <a:gd name="connsiteY6" fmla="*/ 215900 h 2607736"/>
                            <a:gd name="connsiteX7" fmla="*/ 656167 w 1604450"/>
                            <a:gd name="connsiteY7" fmla="*/ 59267 h 2607736"/>
                            <a:gd name="connsiteX8" fmla="*/ 431800 w 1604450"/>
                            <a:gd name="connsiteY8" fmla="*/ 0 h 2607736"/>
                            <a:gd name="connsiteX9" fmla="*/ 313267 w 1604450"/>
                            <a:gd name="connsiteY9" fmla="*/ 4234 h 2607736"/>
                            <a:gd name="connsiteX10" fmla="*/ 160867 w 1604450"/>
                            <a:gd name="connsiteY10" fmla="*/ 93134 h 2607736"/>
                            <a:gd name="connsiteX11" fmla="*/ 50800 w 1604450"/>
                            <a:gd name="connsiteY11" fmla="*/ 258234 h 2607736"/>
                            <a:gd name="connsiteX12" fmla="*/ 0 w 1604450"/>
                            <a:gd name="connsiteY12" fmla="*/ 389467 h 2607736"/>
                            <a:gd name="connsiteX13" fmla="*/ 287867 w 1604450"/>
                            <a:gd name="connsiteY13" fmla="*/ 1337734 h 2607736"/>
                            <a:gd name="connsiteX14" fmla="*/ 258233 w 1604450"/>
                            <a:gd name="connsiteY14" fmla="*/ 1511300 h 2607736"/>
                            <a:gd name="connsiteX15" fmla="*/ 554567 w 1604450"/>
                            <a:gd name="connsiteY15" fmla="*/ 1879600 h 2607736"/>
                            <a:gd name="connsiteX16" fmla="*/ 889000 w 1604450"/>
                            <a:gd name="connsiteY16" fmla="*/ 1998134 h 2607736"/>
                            <a:gd name="connsiteX17" fmla="*/ 1198033 w 1604450"/>
                            <a:gd name="connsiteY17" fmla="*/ 1955800 h 2607736"/>
                            <a:gd name="connsiteX18" fmla="*/ 1346200 w 1604450"/>
                            <a:gd name="connsiteY18" fmla="*/ 2569634 h 2607736"/>
                            <a:gd name="connsiteX0" fmla="*/ 1346200 w 1608685"/>
                            <a:gd name="connsiteY0" fmla="*/ 2569634 h 2599268"/>
                            <a:gd name="connsiteX1" fmla="*/ 1608685 w 1608685"/>
                            <a:gd name="connsiteY1" fmla="*/ 2599268 h 2599268"/>
                            <a:gd name="connsiteX2" fmla="*/ 1206500 w 1608685"/>
                            <a:gd name="connsiteY2" fmla="*/ 1312334 h 2599268"/>
                            <a:gd name="connsiteX3" fmla="*/ 1257300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46200 w 1608685"/>
                            <a:gd name="connsiteY18" fmla="*/ 2569634 h 2599268"/>
                            <a:gd name="connsiteX0" fmla="*/ 1346200 w 1608685"/>
                            <a:gd name="connsiteY0" fmla="*/ 2569634 h 2599268"/>
                            <a:gd name="connsiteX1" fmla="*/ 1608685 w 1608685"/>
                            <a:gd name="connsiteY1" fmla="*/ 2599268 h 2599268"/>
                            <a:gd name="connsiteX2" fmla="*/ 1206500 w 1608685"/>
                            <a:gd name="connsiteY2" fmla="*/ 1312334 h 2599268"/>
                            <a:gd name="connsiteX3" fmla="*/ 1257300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46200 w 1608685"/>
                            <a:gd name="connsiteY18" fmla="*/ 2569634 h 2599268"/>
                            <a:gd name="connsiteX0" fmla="*/ 1375808 w 1608685"/>
                            <a:gd name="connsiteY0" fmla="*/ 2582792 h 2599268"/>
                            <a:gd name="connsiteX1" fmla="*/ 1608685 w 1608685"/>
                            <a:gd name="connsiteY1" fmla="*/ 2599268 h 2599268"/>
                            <a:gd name="connsiteX2" fmla="*/ 1206500 w 1608685"/>
                            <a:gd name="connsiteY2" fmla="*/ 1312334 h 2599268"/>
                            <a:gd name="connsiteX3" fmla="*/ 1257300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5808 w 1608685"/>
                            <a:gd name="connsiteY18" fmla="*/ 2582792 h 2599268"/>
                            <a:gd name="connsiteX0" fmla="*/ 1379097 w 1608685"/>
                            <a:gd name="connsiteY0" fmla="*/ 2579502 h 2599268"/>
                            <a:gd name="connsiteX1" fmla="*/ 1608685 w 1608685"/>
                            <a:gd name="connsiteY1" fmla="*/ 2599268 h 2599268"/>
                            <a:gd name="connsiteX2" fmla="*/ 1206500 w 1608685"/>
                            <a:gd name="connsiteY2" fmla="*/ 1312334 h 2599268"/>
                            <a:gd name="connsiteX3" fmla="*/ 1257300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26239 w 1608685"/>
                            <a:gd name="connsiteY2" fmla="*/ 1309044 h 2599268"/>
                            <a:gd name="connsiteX3" fmla="*/ 1257300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6109 w 1608685"/>
                            <a:gd name="connsiteY2" fmla="*/ 1348518 h 2599268"/>
                            <a:gd name="connsiteX3" fmla="*/ 1257300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49268 w 1608685"/>
                            <a:gd name="connsiteY2" fmla="*/ 1345229 h 2599268"/>
                            <a:gd name="connsiteX3" fmla="*/ 1257300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49268 w 1608685"/>
                            <a:gd name="connsiteY2" fmla="*/ 1345229 h 2599268"/>
                            <a:gd name="connsiteX3" fmla="*/ 1257300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257300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273748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283617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293487 w 1608685"/>
                            <a:gd name="connsiteY3" fmla="*/ 770467 h 2599268"/>
                            <a:gd name="connsiteX4" fmla="*/ 1151467 w 1608685"/>
                            <a:gd name="connsiteY4" fmla="*/ 486834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293487 w 1608685"/>
                            <a:gd name="connsiteY3" fmla="*/ 770467 h 2599268"/>
                            <a:gd name="connsiteX4" fmla="*/ 1171204 w 1608685"/>
                            <a:gd name="connsiteY4" fmla="*/ 503281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293487 w 1608685"/>
                            <a:gd name="connsiteY3" fmla="*/ 770467 h 2599268"/>
                            <a:gd name="connsiteX4" fmla="*/ 1197521 w 1608685"/>
                            <a:gd name="connsiteY4" fmla="*/ 493412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197521 w 1608685"/>
                            <a:gd name="connsiteY4" fmla="*/ 493412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210680 w 1608685"/>
                            <a:gd name="connsiteY4" fmla="*/ 493412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210680 w 1608685"/>
                            <a:gd name="connsiteY4" fmla="*/ 493412 h 2599268"/>
                            <a:gd name="connsiteX5" fmla="*/ 1066800 w 1608685"/>
                            <a:gd name="connsiteY5" fmla="*/ 368300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210680 w 1608685"/>
                            <a:gd name="connsiteY4" fmla="*/ 493412 h 2599268"/>
                            <a:gd name="connsiteX5" fmla="*/ 1053643 w 1608685"/>
                            <a:gd name="connsiteY5" fmla="*/ 299222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210680 w 1608685"/>
                            <a:gd name="connsiteY4" fmla="*/ 493412 h 2599268"/>
                            <a:gd name="connsiteX5" fmla="*/ 1033904 w 1608685"/>
                            <a:gd name="connsiteY5" fmla="*/ 328827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210680 w 1608685"/>
                            <a:gd name="connsiteY4" fmla="*/ 493412 h 2599268"/>
                            <a:gd name="connsiteX5" fmla="*/ 1027324 w 1608685"/>
                            <a:gd name="connsiteY5" fmla="*/ 322248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210680 w 1608685"/>
                            <a:gd name="connsiteY4" fmla="*/ 493412 h 2599268"/>
                            <a:gd name="connsiteX5" fmla="*/ 1024034 w 1608685"/>
                            <a:gd name="connsiteY5" fmla="*/ 312381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174493 w 1608685"/>
                            <a:gd name="connsiteY4" fmla="*/ 513149 h 2599268"/>
                            <a:gd name="connsiteX5" fmla="*/ 1024034 w 1608685"/>
                            <a:gd name="connsiteY5" fmla="*/ 312381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204100 w 1608685"/>
                            <a:gd name="connsiteY4" fmla="*/ 536176 h 2599268"/>
                            <a:gd name="connsiteX5" fmla="*/ 1024034 w 1608685"/>
                            <a:gd name="connsiteY5" fmla="*/ 312381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223839 w 1608685"/>
                            <a:gd name="connsiteY4" fmla="*/ 532887 h 2599268"/>
                            <a:gd name="connsiteX5" fmla="*/ 1024034 w 1608685"/>
                            <a:gd name="connsiteY5" fmla="*/ 312381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313225 w 1608685"/>
                            <a:gd name="connsiteY3" fmla="*/ 767178 h 2599268"/>
                            <a:gd name="connsiteX4" fmla="*/ 1204100 w 1608685"/>
                            <a:gd name="connsiteY4" fmla="*/ 575650 h 2599268"/>
                            <a:gd name="connsiteX5" fmla="*/ 1024034 w 1608685"/>
                            <a:gd name="connsiteY5" fmla="*/ 312381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9097 w 1608685"/>
                            <a:gd name="connsiteY0" fmla="*/ 2579502 h 2599268"/>
                            <a:gd name="connsiteX1" fmla="*/ 1608685 w 1608685"/>
                            <a:gd name="connsiteY1" fmla="*/ 2599268 h 2599268"/>
                            <a:gd name="connsiteX2" fmla="*/ 1232819 w 1608685"/>
                            <a:gd name="connsiteY2" fmla="*/ 1351809 h 2599268"/>
                            <a:gd name="connsiteX3" fmla="*/ 1263880 w 1608685"/>
                            <a:gd name="connsiteY3" fmla="*/ 770468 h 2599268"/>
                            <a:gd name="connsiteX4" fmla="*/ 1204100 w 1608685"/>
                            <a:gd name="connsiteY4" fmla="*/ 575650 h 2599268"/>
                            <a:gd name="connsiteX5" fmla="*/ 1024034 w 1608685"/>
                            <a:gd name="connsiteY5" fmla="*/ 312381 h 2599268"/>
                            <a:gd name="connsiteX6" fmla="*/ 884767 w 1608685"/>
                            <a:gd name="connsiteY6" fmla="*/ 215900 h 2599268"/>
                            <a:gd name="connsiteX7" fmla="*/ 656167 w 1608685"/>
                            <a:gd name="connsiteY7" fmla="*/ 59267 h 2599268"/>
                            <a:gd name="connsiteX8" fmla="*/ 431800 w 1608685"/>
                            <a:gd name="connsiteY8" fmla="*/ 0 h 2599268"/>
                            <a:gd name="connsiteX9" fmla="*/ 313267 w 1608685"/>
                            <a:gd name="connsiteY9" fmla="*/ 4234 h 2599268"/>
                            <a:gd name="connsiteX10" fmla="*/ 160867 w 1608685"/>
                            <a:gd name="connsiteY10" fmla="*/ 93134 h 2599268"/>
                            <a:gd name="connsiteX11" fmla="*/ 50800 w 1608685"/>
                            <a:gd name="connsiteY11" fmla="*/ 258234 h 2599268"/>
                            <a:gd name="connsiteX12" fmla="*/ 0 w 1608685"/>
                            <a:gd name="connsiteY12" fmla="*/ 389467 h 2599268"/>
                            <a:gd name="connsiteX13" fmla="*/ 287867 w 1608685"/>
                            <a:gd name="connsiteY13" fmla="*/ 1337734 h 2599268"/>
                            <a:gd name="connsiteX14" fmla="*/ 258233 w 1608685"/>
                            <a:gd name="connsiteY14" fmla="*/ 1511300 h 2599268"/>
                            <a:gd name="connsiteX15" fmla="*/ 554567 w 1608685"/>
                            <a:gd name="connsiteY15" fmla="*/ 1879600 h 2599268"/>
                            <a:gd name="connsiteX16" fmla="*/ 889000 w 1608685"/>
                            <a:gd name="connsiteY16" fmla="*/ 1998134 h 2599268"/>
                            <a:gd name="connsiteX17" fmla="*/ 1198033 w 1608685"/>
                            <a:gd name="connsiteY17" fmla="*/ 1955800 h 2599268"/>
                            <a:gd name="connsiteX18" fmla="*/ 1379097 w 1608685"/>
                            <a:gd name="connsiteY18" fmla="*/ 2579502 h 2599268"/>
                            <a:gd name="connsiteX0" fmla="*/ 1375808 w 1605396"/>
                            <a:gd name="connsiteY0" fmla="*/ 2579502 h 2599268"/>
                            <a:gd name="connsiteX1" fmla="*/ 1605396 w 1605396"/>
                            <a:gd name="connsiteY1" fmla="*/ 2599268 h 2599268"/>
                            <a:gd name="connsiteX2" fmla="*/ 1229530 w 1605396"/>
                            <a:gd name="connsiteY2" fmla="*/ 1351809 h 2599268"/>
                            <a:gd name="connsiteX3" fmla="*/ 1260591 w 1605396"/>
                            <a:gd name="connsiteY3" fmla="*/ 770468 h 2599268"/>
                            <a:gd name="connsiteX4" fmla="*/ 1200811 w 1605396"/>
                            <a:gd name="connsiteY4" fmla="*/ 575650 h 2599268"/>
                            <a:gd name="connsiteX5" fmla="*/ 1020745 w 1605396"/>
                            <a:gd name="connsiteY5" fmla="*/ 312381 h 2599268"/>
                            <a:gd name="connsiteX6" fmla="*/ 881478 w 1605396"/>
                            <a:gd name="connsiteY6" fmla="*/ 215900 h 2599268"/>
                            <a:gd name="connsiteX7" fmla="*/ 652878 w 1605396"/>
                            <a:gd name="connsiteY7" fmla="*/ 59267 h 2599268"/>
                            <a:gd name="connsiteX8" fmla="*/ 428511 w 1605396"/>
                            <a:gd name="connsiteY8" fmla="*/ 0 h 2599268"/>
                            <a:gd name="connsiteX9" fmla="*/ 309978 w 1605396"/>
                            <a:gd name="connsiteY9" fmla="*/ 4234 h 2599268"/>
                            <a:gd name="connsiteX10" fmla="*/ 157578 w 1605396"/>
                            <a:gd name="connsiteY10" fmla="*/ 93134 h 2599268"/>
                            <a:gd name="connsiteX11" fmla="*/ 47511 w 1605396"/>
                            <a:gd name="connsiteY11" fmla="*/ 258234 h 2599268"/>
                            <a:gd name="connsiteX12" fmla="*/ 0 w 1605396"/>
                            <a:gd name="connsiteY12" fmla="*/ 379599 h 2599268"/>
                            <a:gd name="connsiteX13" fmla="*/ 284578 w 1605396"/>
                            <a:gd name="connsiteY13" fmla="*/ 1337734 h 2599268"/>
                            <a:gd name="connsiteX14" fmla="*/ 254944 w 1605396"/>
                            <a:gd name="connsiteY14" fmla="*/ 1511300 h 2599268"/>
                            <a:gd name="connsiteX15" fmla="*/ 551278 w 1605396"/>
                            <a:gd name="connsiteY15" fmla="*/ 1879600 h 2599268"/>
                            <a:gd name="connsiteX16" fmla="*/ 885711 w 1605396"/>
                            <a:gd name="connsiteY16" fmla="*/ 1998134 h 2599268"/>
                            <a:gd name="connsiteX17" fmla="*/ 1194744 w 1605396"/>
                            <a:gd name="connsiteY17" fmla="*/ 1955800 h 2599268"/>
                            <a:gd name="connsiteX18" fmla="*/ 1375808 w 1605396"/>
                            <a:gd name="connsiteY18" fmla="*/ 2579502 h 2599268"/>
                            <a:gd name="connsiteX0" fmla="*/ 1382386 w 1611974"/>
                            <a:gd name="connsiteY0" fmla="*/ 2579502 h 2599268"/>
                            <a:gd name="connsiteX1" fmla="*/ 1611974 w 1611974"/>
                            <a:gd name="connsiteY1" fmla="*/ 2599268 h 2599268"/>
                            <a:gd name="connsiteX2" fmla="*/ 1236108 w 1611974"/>
                            <a:gd name="connsiteY2" fmla="*/ 1351809 h 2599268"/>
                            <a:gd name="connsiteX3" fmla="*/ 1267169 w 1611974"/>
                            <a:gd name="connsiteY3" fmla="*/ 770468 h 2599268"/>
                            <a:gd name="connsiteX4" fmla="*/ 1207389 w 1611974"/>
                            <a:gd name="connsiteY4" fmla="*/ 575650 h 2599268"/>
                            <a:gd name="connsiteX5" fmla="*/ 1027323 w 1611974"/>
                            <a:gd name="connsiteY5" fmla="*/ 312381 h 2599268"/>
                            <a:gd name="connsiteX6" fmla="*/ 888056 w 1611974"/>
                            <a:gd name="connsiteY6" fmla="*/ 215900 h 2599268"/>
                            <a:gd name="connsiteX7" fmla="*/ 659456 w 1611974"/>
                            <a:gd name="connsiteY7" fmla="*/ 59267 h 2599268"/>
                            <a:gd name="connsiteX8" fmla="*/ 435089 w 1611974"/>
                            <a:gd name="connsiteY8" fmla="*/ 0 h 2599268"/>
                            <a:gd name="connsiteX9" fmla="*/ 316556 w 1611974"/>
                            <a:gd name="connsiteY9" fmla="*/ 4234 h 2599268"/>
                            <a:gd name="connsiteX10" fmla="*/ 164156 w 1611974"/>
                            <a:gd name="connsiteY10" fmla="*/ 93134 h 2599268"/>
                            <a:gd name="connsiteX11" fmla="*/ 54089 w 1611974"/>
                            <a:gd name="connsiteY11" fmla="*/ 258234 h 2599268"/>
                            <a:gd name="connsiteX12" fmla="*/ 0 w 1611974"/>
                            <a:gd name="connsiteY12" fmla="*/ 363152 h 2599268"/>
                            <a:gd name="connsiteX13" fmla="*/ 291156 w 1611974"/>
                            <a:gd name="connsiteY13" fmla="*/ 1337734 h 2599268"/>
                            <a:gd name="connsiteX14" fmla="*/ 261522 w 1611974"/>
                            <a:gd name="connsiteY14" fmla="*/ 1511300 h 2599268"/>
                            <a:gd name="connsiteX15" fmla="*/ 557856 w 1611974"/>
                            <a:gd name="connsiteY15" fmla="*/ 1879600 h 2599268"/>
                            <a:gd name="connsiteX16" fmla="*/ 892289 w 1611974"/>
                            <a:gd name="connsiteY16" fmla="*/ 1998134 h 2599268"/>
                            <a:gd name="connsiteX17" fmla="*/ 1201322 w 1611974"/>
                            <a:gd name="connsiteY17" fmla="*/ 1955800 h 2599268"/>
                            <a:gd name="connsiteX18" fmla="*/ 1382386 w 1611974"/>
                            <a:gd name="connsiteY18" fmla="*/ 2579502 h 2599268"/>
                            <a:gd name="connsiteX0" fmla="*/ 1382386 w 1611974"/>
                            <a:gd name="connsiteY0" fmla="*/ 2579502 h 2599268"/>
                            <a:gd name="connsiteX1" fmla="*/ 1611974 w 1611974"/>
                            <a:gd name="connsiteY1" fmla="*/ 2599268 h 2599268"/>
                            <a:gd name="connsiteX2" fmla="*/ 1236108 w 1611974"/>
                            <a:gd name="connsiteY2" fmla="*/ 1351809 h 2599268"/>
                            <a:gd name="connsiteX3" fmla="*/ 1267169 w 1611974"/>
                            <a:gd name="connsiteY3" fmla="*/ 770468 h 2599268"/>
                            <a:gd name="connsiteX4" fmla="*/ 1207389 w 1611974"/>
                            <a:gd name="connsiteY4" fmla="*/ 575650 h 2599268"/>
                            <a:gd name="connsiteX5" fmla="*/ 1027323 w 1611974"/>
                            <a:gd name="connsiteY5" fmla="*/ 312381 h 2599268"/>
                            <a:gd name="connsiteX6" fmla="*/ 888056 w 1611974"/>
                            <a:gd name="connsiteY6" fmla="*/ 215900 h 2599268"/>
                            <a:gd name="connsiteX7" fmla="*/ 659456 w 1611974"/>
                            <a:gd name="connsiteY7" fmla="*/ 59267 h 2599268"/>
                            <a:gd name="connsiteX8" fmla="*/ 435089 w 1611974"/>
                            <a:gd name="connsiteY8" fmla="*/ 0 h 2599268"/>
                            <a:gd name="connsiteX9" fmla="*/ 316556 w 1611974"/>
                            <a:gd name="connsiteY9" fmla="*/ 4234 h 2599268"/>
                            <a:gd name="connsiteX10" fmla="*/ 164156 w 1611974"/>
                            <a:gd name="connsiteY10" fmla="*/ 93134 h 2599268"/>
                            <a:gd name="connsiteX11" fmla="*/ 54089 w 1611974"/>
                            <a:gd name="connsiteY11" fmla="*/ 258234 h 2599268"/>
                            <a:gd name="connsiteX12" fmla="*/ 0 w 1611974"/>
                            <a:gd name="connsiteY12" fmla="*/ 363152 h 2599268"/>
                            <a:gd name="connsiteX13" fmla="*/ 281286 w 1611974"/>
                            <a:gd name="connsiteY13" fmla="*/ 1301550 h 2599268"/>
                            <a:gd name="connsiteX14" fmla="*/ 261522 w 1611974"/>
                            <a:gd name="connsiteY14" fmla="*/ 1511300 h 2599268"/>
                            <a:gd name="connsiteX15" fmla="*/ 557856 w 1611974"/>
                            <a:gd name="connsiteY15" fmla="*/ 1879600 h 2599268"/>
                            <a:gd name="connsiteX16" fmla="*/ 892289 w 1611974"/>
                            <a:gd name="connsiteY16" fmla="*/ 1998134 h 2599268"/>
                            <a:gd name="connsiteX17" fmla="*/ 1201322 w 1611974"/>
                            <a:gd name="connsiteY17" fmla="*/ 1955800 h 2599268"/>
                            <a:gd name="connsiteX18" fmla="*/ 1382386 w 1611974"/>
                            <a:gd name="connsiteY18" fmla="*/ 2579502 h 2599268"/>
                            <a:gd name="connsiteX0" fmla="*/ 1382386 w 1611974"/>
                            <a:gd name="connsiteY0" fmla="*/ 2579502 h 2599268"/>
                            <a:gd name="connsiteX1" fmla="*/ 1611974 w 1611974"/>
                            <a:gd name="connsiteY1" fmla="*/ 2599268 h 2599268"/>
                            <a:gd name="connsiteX2" fmla="*/ 1236108 w 1611974"/>
                            <a:gd name="connsiteY2" fmla="*/ 1351809 h 2599268"/>
                            <a:gd name="connsiteX3" fmla="*/ 1267169 w 1611974"/>
                            <a:gd name="connsiteY3" fmla="*/ 770468 h 2599268"/>
                            <a:gd name="connsiteX4" fmla="*/ 1207389 w 1611974"/>
                            <a:gd name="connsiteY4" fmla="*/ 575650 h 2599268"/>
                            <a:gd name="connsiteX5" fmla="*/ 1027323 w 1611974"/>
                            <a:gd name="connsiteY5" fmla="*/ 312381 h 2599268"/>
                            <a:gd name="connsiteX6" fmla="*/ 888056 w 1611974"/>
                            <a:gd name="connsiteY6" fmla="*/ 215900 h 2599268"/>
                            <a:gd name="connsiteX7" fmla="*/ 659456 w 1611974"/>
                            <a:gd name="connsiteY7" fmla="*/ 59267 h 2599268"/>
                            <a:gd name="connsiteX8" fmla="*/ 435089 w 1611974"/>
                            <a:gd name="connsiteY8" fmla="*/ 0 h 2599268"/>
                            <a:gd name="connsiteX9" fmla="*/ 316556 w 1611974"/>
                            <a:gd name="connsiteY9" fmla="*/ 4234 h 2599268"/>
                            <a:gd name="connsiteX10" fmla="*/ 164156 w 1611974"/>
                            <a:gd name="connsiteY10" fmla="*/ 93134 h 2599268"/>
                            <a:gd name="connsiteX11" fmla="*/ 54089 w 1611974"/>
                            <a:gd name="connsiteY11" fmla="*/ 258234 h 2599268"/>
                            <a:gd name="connsiteX12" fmla="*/ 0 w 1611974"/>
                            <a:gd name="connsiteY12" fmla="*/ 363152 h 2599268"/>
                            <a:gd name="connsiteX13" fmla="*/ 281286 w 1611974"/>
                            <a:gd name="connsiteY13" fmla="*/ 1301550 h 2599268"/>
                            <a:gd name="connsiteX14" fmla="*/ 261522 w 1611974"/>
                            <a:gd name="connsiteY14" fmla="*/ 1511300 h 2599268"/>
                            <a:gd name="connsiteX15" fmla="*/ 590755 w 1611974"/>
                            <a:gd name="connsiteY15" fmla="*/ 1886180 h 2599268"/>
                            <a:gd name="connsiteX16" fmla="*/ 892289 w 1611974"/>
                            <a:gd name="connsiteY16" fmla="*/ 1998134 h 2599268"/>
                            <a:gd name="connsiteX17" fmla="*/ 1201322 w 1611974"/>
                            <a:gd name="connsiteY17" fmla="*/ 1955800 h 2599268"/>
                            <a:gd name="connsiteX18" fmla="*/ 1382386 w 1611974"/>
                            <a:gd name="connsiteY18" fmla="*/ 2579502 h 2599268"/>
                            <a:gd name="connsiteX0" fmla="*/ 1382386 w 1611974"/>
                            <a:gd name="connsiteY0" fmla="*/ 2579502 h 2599268"/>
                            <a:gd name="connsiteX1" fmla="*/ 1611974 w 1611974"/>
                            <a:gd name="connsiteY1" fmla="*/ 2599268 h 2599268"/>
                            <a:gd name="connsiteX2" fmla="*/ 1236108 w 1611974"/>
                            <a:gd name="connsiteY2" fmla="*/ 1351809 h 2599268"/>
                            <a:gd name="connsiteX3" fmla="*/ 1267169 w 1611974"/>
                            <a:gd name="connsiteY3" fmla="*/ 770468 h 2599268"/>
                            <a:gd name="connsiteX4" fmla="*/ 1207389 w 1611974"/>
                            <a:gd name="connsiteY4" fmla="*/ 575650 h 2599268"/>
                            <a:gd name="connsiteX5" fmla="*/ 1027323 w 1611974"/>
                            <a:gd name="connsiteY5" fmla="*/ 312381 h 2599268"/>
                            <a:gd name="connsiteX6" fmla="*/ 888056 w 1611974"/>
                            <a:gd name="connsiteY6" fmla="*/ 215900 h 2599268"/>
                            <a:gd name="connsiteX7" fmla="*/ 659456 w 1611974"/>
                            <a:gd name="connsiteY7" fmla="*/ 59267 h 2599268"/>
                            <a:gd name="connsiteX8" fmla="*/ 435089 w 1611974"/>
                            <a:gd name="connsiteY8" fmla="*/ 0 h 2599268"/>
                            <a:gd name="connsiteX9" fmla="*/ 316556 w 1611974"/>
                            <a:gd name="connsiteY9" fmla="*/ 4234 h 2599268"/>
                            <a:gd name="connsiteX10" fmla="*/ 164156 w 1611974"/>
                            <a:gd name="connsiteY10" fmla="*/ 93134 h 2599268"/>
                            <a:gd name="connsiteX11" fmla="*/ 54089 w 1611974"/>
                            <a:gd name="connsiteY11" fmla="*/ 258234 h 2599268"/>
                            <a:gd name="connsiteX12" fmla="*/ 0 w 1611974"/>
                            <a:gd name="connsiteY12" fmla="*/ 363152 h 2599268"/>
                            <a:gd name="connsiteX13" fmla="*/ 281286 w 1611974"/>
                            <a:gd name="connsiteY13" fmla="*/ 1301550 h 2599268"/>
                            <a:gd name="connsiteX14" fmla="*/ 261522 w 1611974"/>
                            <a:gd name="connsiteY14" fmla="*/ 1511300 h 2599268"/>
                            <a:gd name="connsiteX15" fmla="*/ 590755 w 1611974"/>
                            <a:gd name="connsiteY15" fmla="*/ 1886180 h 2599268"/>
                            <a:gd name="connsiteX16" fmla="*/ 905448 w 1611974"/>
                            <a:gd name="connsiteY16" fmla="*/ 1988265 h 2599268"/>
                            <a:gd name="connsiteX17" fmla="*/ 1201322 w 1611974"/>
                            <a:gd name="connsiteY17" fmla="*/ 1955800 h 2599268"/>
                            <a:gd name="connsiteX18" fmla="*/ 1382386 w 1611974"/>
                            <a:gd name="connsiteY18" fmla="*/ 2579502 h 2599268"/>
                            <a:gd name="connsiteX0" fmla="*/ 1382386 w 1611974"/>
                            <a:gd name="connsiteY0" fmla="*/ 2579502 h 2599268"/>
                            <a:gd name="connsiteX1" fmla="*/ 1611974 w 1611974"/>
                            <a:gd name="connsiteY1" fmla="*/ 2599268 h 2599268"/>
                            <a:gd name="connsiteX2" fmla="*/ 1236108 w 1611974"/>
                            <a:gd name="connsiteY2" fmla="*/ 1351809 h 2599268"/>
                            <a:gd name="connsiteX3" fmla="*/ 1267169 w 1611974"/>
                            <a:gd name="connsiteY3" fmla="*/ 770468 h 2599268"/>
                            <a:gd name="connsiteX4" fmla="*/ 1207389 w 1611974"/>
                            <a:gd name="connsiteY4" fmla="*/ 575650 h 2599268"/>
                            <a:gd name="connsiteX5" fmla="*/ 1027323 w 1611974"/>
                            <a:gd name="connsiteY5" fmla="*/ 312381 h 2599268"/>
                            <a:gd name="connsiteX6" fmla="*/ 888056 w 1611974"/>
                            <a:gd name="connsiteY6" fmla="*/ 215900 h 2599268"/>
                            <a:gd name="connsiteX7" fmla="*/ 659456 w 1611974"/>
                            <a:gd name="connsiteY7" fmla="*/ 59267 h 2599268"/>
                            <a:gd name="connsiteX8" fmla="*/ 435089 w 1611974"/>
                            <a:gd name="connsiteY8" fmla="*/ 0 h 2599268"/>
                            <a:gd name="connsiteX9" fmla="*/ 316556 w 1611974"/>
                            <a:gd name="connsiteY9" fmla="*/ 4234 h 2599268"/>
                            <a:gd name="connsiteX10" fmla="*/ 164156 w 1611974"/>
                            <a:gd name="connsiteY10" fmla="*/ 93134 h 2599268"/>
                            <a:gd name="connsiteX11" fmla="*/ 54089 w 1611974"/>
                            <a:gd name="connsiteY11" fmla="*/ 258234 h 2599268"/>
                            <a:gd name="connsiteX12" fmla="*/ 0 w 1611974"/>
                            <a:gd name="connsiteY12" fmla="*/ 363152 h 2599268"/>
                            <a:gd name="connsiteX13" fmla="*/ 281286 w 1611974"/>
                            <a:gd name="connsiteY13" fmla="*/ 1301550 h 2599268"/>
                            <a:gd name="connsiteX14" fmla="*/ 261522 w 1611974"/>
                            <a:gd name="connsiteY14" fmla="*/ 1511300 h 2599268"/>
                            <a:gd name="connsiteX15" fmla="*/ 590755 w 1611974"/>
                            <a:gd name="connsiteY15" fmla="*/ 1886180 h 2599268"/>
                            <a:gd name="connsiteX16" fmla="*/ 905448 w 1611974"/>
                            <a:gd name="connsiteY16" fmla="*/ 1988265 h 2599268"/>
                            <a:gd name="connsiteX17" fmla="*/ 1201322 w 1611974"/>
                            <a:gd name="connsiteY17" fmla="*/ 1926195 h 2599268"/>
                            <a:gd name="connsiteX18" fmla="*/ 1382386 w 1611974"/>
                            <a:gd name="connsiteY18" fmla="*/ 2579502 h 2599268"/>
                            <a:gd name="connsiteX0" fmla="*/ 1382386 w 1611974"/>
                            <a:gd name="connsiteY0" fmla="*/ 2579502 h 2599268"/>
                            <a:gd name="connsiteX1" fmla="*/ 1611974 w 1611974"/>
                            <a:gd name="connsiteY1" fmla="*/ 2599268 h 2599268"/>
                            <a:gd name="connsiteX2" fmla="*/ 1236108 w 1611974"/>
                            <a:gd name="connsiteY2" fmla="*/ 1351809 h 2599268"/>
                            <a:gd name="connsiteX3" fmla="*/ 1267169 w 1611974"/>
                            <a:gd name="connsiteY3" fmla="*/ 770468 h 2599268"/>
                            <a:gd name="connsiteX4" fmla="*/ 1207389 w 1611974"/>
                            <a:gd name="connsiteY4" fmla="*/ 575650 h 2599268"/>
                            <a:gd name="connsiteX5" fmla="*/ 1027323 w 1611974"/>
                            <a:gd name="connsiteY5" fmla="*/ 312381 h 2599268"/>
                            <a:gd name="connsiteX6" fmla="*/ 888056 w 1611974"/>
                            <a:gd name="connsiteY6" fmla="*/ 215900 h 2599268"/>
                            <a:gd name="connsiteX7" fmla="*/ 659456 w 1611974"/>
                            <a:gd name="connsiteY7" fmla="*/ 59267 h 2599268"/>
                            <a:gd name="connsiteX8" fmla="*/ 435089 w 1611974"/>
                            <a:gd name="connsiteY8" fmla="*/ 0 h 2599268"/>
                            <a:gd name="connsiteX9" fmla="*/ 316556 w 1611974"/>
                            <a:gd name="connsiteY9" fmla="*/ 4234 h 2599268"/>
                            <a:gd name="connsiteX10" fmla="*/ 164156 w 1611974"/>
                            <a:gd name="connsiteY10" fmla="*/ 93134 h 2599268"/>
                            <a:gd name="connsiteX11" fmla="*/ 54089 w 1611974"/>
                            <a:gd name="connsiteY11" fmla="*/ 258234 h 2599268"/>
                            <a:gd name="connsiteX12" fmla="*/ 0 w 1611974"/>
                            <a:gd name="connsiteY12" fmla="*/ 363152 h 2599268"/>
                            <a:gd name="connsiteX13" fmla="*/ 281286 w 1611974"/>
                            <a:gd name="connsiteY13" fmla="*/ 1301550 h 2599268"/>
                            <a:gd name="connsiteX14" fmla="*/ 261522 w 1611974"/>
                            <a:gd name="connsiteY14" fmla="*/ 1511300 h 2599268"/>
                            <a:gd name="connsiteX15" fmla="*/ 590755 w 1611974"/>
                            <a:gd name="connsiteY15" fmla="*/ 1886180 h 2599268"/>
                            <a:gd name="connsiteX16" fmla="*/ 912028 w 1611974"/>
                            <a:gd name="connsiteY16" fmla="*/ 1971818 h 2599268"/>
                            <a:gd name="connsiteX17" fmla="*/ 1201322 w 1611974"/>
                            <a:gd name="connsiteY17" fmla="*/ 1926195 h 2599268"/>
                            <a:gd name="connsiteX18" fmla="*/ 1382386 w 1611974"/>
                            <a:gd name="connsiteY18" fmla="*/ 2579502 h 2599268"/>
                            <a:gd name="connsiteX0" fmla="*/ 1382386 w 1611974"/>
                            <a:gd name="connsiteY0" fmla="*/ 2570027 h 2599268"/>
                            <a:gd name="connsiteX1" fmla="*/ 1611974 w 1611974"/>
                            <a:gd name="connsiteY1" fmla="*/ 2599268 h 2599268"/>
                            <a:gd name="connsiteX2" fmla="*/ 1236108 w 1611974"/>
                            <a:gd name="connsiteY2" fmla="*/ 1351809 h 2599268"/>
                            <a:gd name="connsiteX3" fmla="*/ 1267169 w 1611974"/>
                            <a:gd name="connsiteY3" fmla="*/ 770468 h 2599268"/>
                            <a:gd name="connsiteX4" fmla="*/ 1207389 w 1611974"/>
                            <a:gd name="connsiteY4" fmla="*/ 575650 h 2599268"/>
                            <a:gd name="connsiteX5" fmla="*/ 1027323 w 1611974"/>
                            <a:gd name="connsiteY5" fmla="*/ 312381 h 2599268"/>
                            <a:gd name="connsiteX6" fmla="*/ 888056 w 1611974"/>
                            <a:gd name="connsiteY6" fmla="*/ 215900 h 2599268"/>
                            <a:gd name="connsiteX7" fmla="*/ 659456 w 1611974"/>
                            <a:gd name="connsiteY7" fmla="*/ 59267 h 2599268"/>
                            <a:gd name="connsiteX8" fmla="*/ 435089 w 1611974"/>
                            <a:gd name="connsiteY8" fmla="*/ 0 h 2599268"/>
                            <a:gd name="connsiteX9" fmla="*/ 316556 w 1611974"/>
                            <a:gd name="connsiteY9" fmla="*/ 4234 h 2599268"/>
                            <a:gd name="connsiteX10" fmla="*/ 164156 w 1611974"/>
                            <a:gd name="connsiteY10" fmla="*/ 93134 h 2599268"/>
                            <a:gd name="connsiteX11" fmla="*/ 54089 w 1611974"/>
                            <a:gd name="connsiteY11" fmla="*/ 258234 h 2599268"/>
                            <a:gd name="connsiteX12" fmla="*/ 0 w 1611974"/>
                            <a:gd name="connsiteY12" fmla="*/ 363152 h 2599268"/>
                            <a:gd name="connsiteX13" fmla="*/ 281286 w 1611974"/>
                            <a:gd name="connsiteY13" fmla="*/ 1301550 h 2599268"/>
                            <a:gd name="connsiteX14" fmla="*/ 261522 w 1611974"/>
                            <a:gd name="connsiteY14" fmla="*/ 1511300 h 2599268"/>
                            <a:gd name="connsiteX15" fmla="*/ 590755 w 1611974"/>
                            <a:gd name="connsiteY15" fmla="*/ 1886180 h 2599268"/>
                            <a:gd name="connsiteX16" fmla="*/ 912028 w 1611974"/>
                            <a:gd name="connsiteY16" fmla="*/ 1971818 h 2599268"/>
                            <a:gd name="connsiteX17" fmla="*/ 1201322 w 1611974"/>
                            <a:gd name="connsiteY17" fmla="*/ 1926195 h 2599268"/>
                            <a:gd name="connsiteX18" fmla="*/ 1382386 w 1611974"/>
                            <a:gd name="connsiteY18" fmla="*/ 2570027 h 259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11974" h="2599268">
                              <a:moveTo>
                                <a:pt x="1382386" y="2570027"/>
                              </a:moveTo>
                              <a:cubicBezTo>
                                <a:pt x="1458915" y="2576616"/>
                                <a:pt x="1535445" y="2592679"/>
                                <a:pt x="1611974" y="2599268"/>
                              </a:cubicBezTo>
                              <a:cubicBezTo>
                                <a:pt x="1494848" y="2106785"/>
                                <a:pt x="1429384" y="1915656"/>
                                <a:pt x="1236108" y="1351809"/>
                              </a:cubicBezTo>
                              <a:lnTo>
                                <a:pt x="1267169" y="770468"/>
                              </a:lnTo>
                              <a:lnTo>
                                <a:pt x="1207389" y="575650"/>
                              </a:lnTo>
                              <a:lnTo>
                                <a:pt x="1027323" y="312381"/>
                              </a:lnTo>
                              <a:lnTo>
                                <a:pt x="888056" y="215900"/>
                              </a:lnTo>
                              <a:lnTo>
                                <a:pt x="659456" y="59267"/>
                              </a:lnTo>
                              <a:lnTo>
                                <a:pt x="435089" y="0"/>
                              </a:lnTo>
                              <a:lnTo>
                                <a:pt x="316556" y="4234"/>
                              </a:lnTo>
                              <a:lnTo>
                                <a:pt x="164156" y="93134"/>
                              </a:lnTo>
                              <a:lnTo>
                                <a:pt x="54089" y="258234"/>
                              </a:lnTo>
                              <a:lnTo>
                                <a:pt x="0" y="363152"/>
                              </a:lnTo>
                              <a:lnTo>
                                <a:pt x="281286" y="1301550"/>
                              </a:lnTo>
                              <a:lnTo>
                                <a:pt x="261522" y="1511300"/>
                              </a:lnTo>
                              <a:lnTo>
                                <a:pt x="590755" y="1886180"/>
                              </a:lnTo>
                              <a:lnTo>
                                <a:pt x="912028" y="1971818"/>
                              </a:lnTo>
                              <a:lnTo>
                                <a:pt x="1201322" y="1926195"/>
                              </a:lnTo>
                              <a:lnTo>
                                <a:pt x="1382386" y="2570027"/>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EB965" id="Freeform 6" o:spid="_x0000_s1026" style="position:absolute;margin-left:148.85pt;margin-top:58.9pt;width:126.95pt;height:20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1974,259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" path="m1382386,2570027v76529,6589,153059,22652,229588,29241c1494848,2106785,1429384,1915656,1236108,1351809r31061,-581341l1207389,575650,1027323,312381,888056,215900,659456,59267,435089,,316556,4234,164156,93134,54089,258234,,363152r281286,938398l261522,1511300r329233,374880l912028,1971818r289294,-45623l1382386,2570027xe" filled="f" strokecolor="#00b050" strokeweight="2.5pt">
                <v:shadow on="t" color="black" opacity="22937f" origin=",.5" offset="0,.63889mm"/>
                <v:path arrowok="t" o:connecttype="custom" o:connectlocs="1382386,2570027;1611974,2599268;1236108,1351809;1267169,770468;1207389,575650;1027323,312381;888056,215900;659456,59267;435089,0;316556,4234;164156,93134;54089,258234;0,363152;281286,1301550;261522,1511300;590755,1886180;912028,1971818;1201322,1926195;1382386,2570027" o:connectangles="0,0,0,0,0,0,0,0,0,0,0,0,0,0,0,0,0,0,0"/>
              </v:shape>
            </w:pict>
          </mc:Fallback>
        </mc:AlternateContent>
      </w:r>
      <w:r w:rsidR="00A64A8A" w:rsidRPr="00A64A8A">
        <w:rPr>
          <w:b/>
          <w:noProof/>
          <w:lang w:val="en-GB" w:eastAsia="en-GB"/>
        </w:rPr>
        <w:drawing>
          <wp:inline distT="0" distB="0" distL="0" distR="0" wp14:anchorId="5C77BC0F" wp14:editId="5E740AC4">
            <wp:extent cx="4680000" cy="3592800"/>
            <wp:effectExtent l="19050" t="19050" r="2540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3592800"/>
                    </a:xfrm>
                    <a:prstGeom prst="rect">
                      <a:avLst/>
                    </a:prstGeom>
                    <a:noFill/>
                    <a:ln>
                      <a:solidFill>
                        <a:schemeClr val="tx1"/>
                      </a:solidFill>
                    </a:ln>
                  </pic:spPr>
                </pic:pic>
              </a:graphicData>
            </a:graphic>
          </wp:inline>
        </w:drawing>
      </w:r>
    </w:p>
    <w:p w14:paraId="0D0442DF" w14:textId="7DA0E367" w:rsidR="00A64A8A" w:rsidRPr="00A64A8A" w:rsidRDefault="00A64A8A" w:rsidP="00A64A8A">
      <w:pPr>
        <w:spacing w:after="120"/>
        <w:rPr>
          <w:rFonts w:cs="Tahoma"/>
          <w:sz w:val="20"/>
          <w:szCs w:val="22"/>
        </w:rPr>
      </w:pPr>
      <w:r>
        <w:rPr>
          <w:rFonts w:cs="Tahoma"/>
          <w:sz w:val="20"/>
          <w:szCs w:val="22"/>
        </w:rPr>
        <w:t>Figure 3</w:t>
      </w:r>
      <w:r w:rsidRPr="00A64A8A">
        <w:rPr>
          <w:rFonts w:cs="Tahoma"/>
          <w:sz w:val="20"/>
          <w:szCs w:val="22"/>
        </w:rPr>
        <w:t>. Aerial photo of 65 Romsey Road, Woodend (Source: Macedon Ranges Shire Council, aerial dated March 2018).</w:t>
      </w:r>
    </w:p>
    <w:p w14:paraId="1C08A7E3" w14:textId="77777777" w:rsidR="000429D3" w:rsidRDefault="000429D3" w:rsidP="000429D3">
      <w:pPr>
        <w:pBdr>
          <w:bottom w:val="single" w:sz="12" w:space="1" w:color="auto"/>
        </w:pBdr>
        <w:spacing w:before="60" w:after="80" w:line="254" w:lineRule="auto"/>
        <w:ind w:left="14"/>
        <w:rPr>
          <w:rFonts w:ascii="Calibri" w:hAnsi="Calibri"/>
          <w:b/>
        </w:rPr>
      </w:pPr>
      <w:r>
        <w:rPr>
          <w:b/>
        </w:rPr>
        <w:t>Primary source:</w:t>
      </w:r>
    </w:p>
    <w:p w14:paraId="646D8D0A" w14:textId="1B471A48" w:rsidR="00187886" w:rsidRPr="006A13A7" w:rsidRDefault="006A13A7" w:rsidP="006A13A7">
      <w:pPr>
        <w:spacing w:after="120"/>
        <w:rPr>
          <w:rFonts w:cstheme="majorHAnsi"/>
          <w:iCs/>
        </w:rPr>
      </w:pPr>
      <w:r w:rsidRPr="00637410">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187886" w:rsidRPr="006A13A7" w:rsidSect="00F066E3">
      <w:footerReference w:type="default" r:id="rId17"/>
      <w:pgSz w:w="11900" w:h="16840"/>
      <w:pgMar w:top="1440" w:right="1134"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21580" w14:textId="77777777" w:rsidR="00C27934" w:rsidRDefault="00C27934">
      <w:r>
        <w:separator/>
      </w:r>
    </w:p>
  </w:endnote>
  <w:endnote w:type="continuationSeparator" w:id="0">
    <w:p w14:paraId="429B794B" w14:textId="77777777" w:rsidR="00C27934" w:rsidRDefault="00C27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264CC" w14:textId="77777777" w:rsidR="0071079B" w:rsidRDefault="00CB1A5D"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1B01AAAC"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A30B7" w14:textId="24189532" w:rsidR="0071079B" w:rsidRPr="007C7631" w:rsidRDefault="00CB1A5D"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F30A92">
      <w:rPr>
        <w:rStyle w:val="PageNumber"/>
        <w:noProof/>
        <w:sz w:val="18"/>
      </w:rPr>
      <w:t>2</w:t>
    </w:r>
    <w:r w:rsidRPr="007C7631">
      <w:rPr>
        <w:rStyle w:val="PageNumber"/>
        <w:sz w:val="18"/>
      </w:rPr>
      <w:fldChar w:fldCharType="end"/>
    </w:r>
  </w:p>
  <w:p w14:paraId="2BCBD9C3"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09AFB" w14:textId="2B3074D0" w:rsidR="00735FD7" w:rsidRPr="007C7631" w:rsidRDefault="00735FD7"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F30A92">
      <w:rPr>
        <w:rStyle w:val="PageNumber"/>
        <w:noProof/>
        <w:sz w:val="18"/>
      </w:rPr>
      <w:t>3</w:t>
    </w:r>
    <w:r w:rsidRPr="007C7631">
      <w:rPr>
        <w:rStyle w:val="PageNumber"/>
        <w:sz w:val="18"/>
      </w:rPr>
      <w:fldChar w:fldCharType="end"/>
    </w:r>
  </w:p>
  <w:p w14:paraId="6CE6596F" w14:textId="38E3C4C9" w:rsidR="00735FD7" w:rsidRPr="00633C70" w:rsidRDefault="00735FD7" w:rsidP="007C7631">
    <w:pPr>
      <w:pStyle w:val="Footer"/>
      <w:ind w:right="360"/>
      <w:jc w:val="center"/>
      <w:rPr>
        <w:rFonts w:ascii="Times New Roman" w:hAnsi="Times New Roman"/>
        <w:color w:val="990000"/>
      </w:rPr>
    </w:pPr>
    <w:r w:rsidRPr="00633C70">
      <w:rPr>
        <w:rFonts w:ascii="Times New Roman" w:hAnsi="Times New Roman" w:cs="TimesNewRomanPSMT"/>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9F6A4" w14:textId="77777777" w:rsidR="00C27934" w:rsidRDefault="00C27934">
      <w:r>
        <w:separator/>
      </w:r>
    </w:p>
  </w:footnote>
  <w:footnote w:type="continuationSeparator" w:id="0">
    <w:p w14:paraId="44EF9127" w14:textId="77777777" w:rsidR="00C27934" w:rsidRDefault="00C27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56FA1" w14:textId="1FCFFFB5" w:rsidR="0017250C" w:rsidRDefault="005D766F">
    <w:pPr>
      <w:pStyle w:val="Header"/>
    </w:pPr>
    <w:r>
      <w:rPr>
        <w:noProof/>
        <w:lang w:val="en-GB" w:eastAsia="en-GB"/>
      </w:rPr>
      <mc:AlternateContent>
        <mc:Choice Requires="wps">
          <w:drawing>
            <wp:anchor distT="0" distB="0" distL="114300" distR="114300" simplePos="0" relativeHeight="251657216" behindDoc="1" locked="0" layoutInCell="0" allowOverlap="1" wp14:anchorId="0588758A" wp14:editId="60E3D785">
              <wp:simplePos x="0" y="0"/>
              <wp:positionH relativeFrom="margin">
                <wp:align>center</wp:align>
              </wp:positionH>
              <wp:positionV relativeFrom="margin">
                <wp:align>center</wp:align>
              </wp:positionV>
              <wp:extent cx="5749290" cy="2874645"/>
              <wp:effectExtent l="0" t="0" r="3810" b="190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749290" cy="287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BF192D" w14:textId="77777777" w:rsidR="00D123D5" w:rsidRDefault="00D123D5" w:rsidP="00D123D5">
                          <w:pPr>
                            <w:pStyle w:val="NormalWeb"/>
                            <w:spacing w:before="0" w:beforeAutospacing="0" w:after="0" w:afterAutospacing="0"/>
                            <w:jc w:val="center"/>
                          </w:pPr>
                          <w:r>
                            <w:rPr>
                              <w:rFonts w:ascii="Calibri" w:hAnsi="Calibri" w:cs="Calibri"/>
                              <w:color w:val="C0C0C0"/>
                              <w:sz w:val="16"/>
                              <w:szCs w:val="16"/>
                              <w:lang w:val="en-US"/>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8758A" id="_x0000_t202" coordsize="21600,21600" o:spt="202" path="m,l,21600r21600,l21600,xe">
              <v:stroke joinstyle="miter"/>
              <v:path gradientshapeok="t" o:connecttype="rect"/>
            </v:shapetype>
            <v:shape id="WordArt 3" o:spid="_x0000_s1026" type="#_x0000_t202" style="position:absolute;margin-left:0;margin-top:0;width:452.7pt;height:226.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" o:allowincell="f" filled="f" stroked="f">
              <v:stroke joinstyle="round"/>
              <v:path arrowok="t"/>
              <v:textbox>
                <w:txbxContent>
                  <w:p w14:paraId="42BF192D" w14:textId="77777777" w:rsidR="00D123D5" w:rsidRDefault="00D123D5" w:rsidP="00D123D5">
                    <w:pPr>
                      <w:pStyle w:val="NormalWeb"/>
                      <w:spacing w:before="0" w:beforeAutospacing="0" w:after="0" w:afterAutospacing="0"/>
                      <w:jc w:val="center"/>
                    </w:pPr>
                    <w:r>
                      <w:rPr>
                        <w:rFonts w:ascii="Calibri" w:hAnsi="Calibri" w:cs="Calibri"/>
                        <w:color w:val="C0C0C0"/>
                        <w:sz w:val="16"/>
                        <w:szCs w:val="16"/>
                        <w:lang w:val="en-US"/>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1E9ED" w14:textId="376846E8" w:rsidR="0071079B" w:rsidRDefault="0071079B" w:rsidP="0017250C">
    <w:pPr>
      <w:pStyle w:val="Header"/>
      <w:tabs>
        <w:tab w:val="clear" w:pos="8640"/>
        <w:tab w:val="left" w:pos="4920"/>
        <w:tab w:val="right" w:pos="9639"/>
      </w:tabs>
    </w:pPr>
  </w:p>
  <w:p w14:paraId="075F3B0C" w14:textId="77777777" w:rsidR="0017250C" w:rsidRPr="001D2A7F" w:rsidRDefault="0017250C" w:rsidP="00A5271D">
    <w:pPr>
      <w:pStyle w:val="Header"/>
      <w:jc w:val="right"/>
      <w:rPr>
        <w:b/>
        <w:color w:val="99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E389" w14:textId="77777777" w:rsidR="0017250C" w:rsidRDefault="00C27934">
    <w:pPr>
      <w:pStyle w:val="Header"/>
    </w:pPr>
    <w:r>
      <w:rPr>
        <w:noProof/>
      </w:rPr>
      <w:pict w14:anchorId="08844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452.7pt;height:226.3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30146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3EFA324C"/>
    <w:multiLevelType w:val="hybridMultilevel"/>
    <w:tmpl w:val="4F305B64"/>
    <w:lvl w:ilvl="0" w:tplc="A038F00E">
      <w:start w:val="1"/>
      <w:numFmt w:val="bullet"/>
      <w:lvlText w:val=""/>
      <w:lvlJc w:val="left"/>
      <w:pPr>
        <w:ind w:left="720" w:hanging="360"/>
      </w:pPr>
      <w:rPr>
        <w:rFonts w:ascii="Symbol" w:hAnsi="Symbol" w:hint="default"/>
      </w:rPr>
    </w:lvl>
    <w:lvl w:ilvl="1" w:tplc="01A43210">
      <w:start w:val="1"/>
      <w:numFmt w:val="bullet"/>
      <w:lvlText w:val="o"/>
      <w:lvlJc w:val="left"/>
      <w:pPr>
        <w:ind w:left="1440" w:hanging="360"/>
      </w:pPr>
      <w:rPr>
        <w:rFonts w:ascii="Courier New" w:hAnsi="Courier New" w:cs="Times New Roman" w:hint="default"/>
      </w:rPr>
    </w:lvl>
    <w:lvl w:ilvl="2" w:tplc="F104EBDA">
      <w:start w:val="1"/>
      <w:numFmt w:val="bullet"/>
      <w:lvlText w:val=""/>
      <w:lvlJc w:val="left"/>
      <w:pPr>
        <w:ind w:left="2160" w:hanging="360"/>
      </w:pPr>
      <w:rPr>
        <w:rFonts w:ascii="Wingdings" w:hAnsi="Wingdings" w:hint="default"/>
      </w:rPr>
    </w:lvl>
    <w:lvl w:ilvl="3" w:tplc="C602E0F6">
      <w:start w:val="1"/>
      <w:numFmt w:val="bullet"/>
      <w:lvlText w:val=""/>
      <w:lvlJc w:val="left"/>
      <w:pPr>
        <w:ind w:left="2880" w:hanging="360"/>
      </w:pPr>
      <w:rPr>
        <w:rFonts w:ascii="Symbol" w:hAnsi="Symbol" w:hint="default"/>
      </w:rPr>
    </w:lvl>
    <w:lvl w:ilvl="4" w:tplc="E13AFEEA">
      <w:start w:val="1"/>
      <w:numFmt w:val="bullet"/>
      <w:lvlText w:val="o"/>
      <w:lvlJc w:val="left"/>
      <w:pPr>
        <w:ind w:left="3600" w:hanging="360"/>
      </w:pPr>
      <w:rPr>
        <w:rFonts w:ascii="Courier New" w:hAnsi="Courier New" w:cs="Times New Roman" w:hint="default"/>
      </w:rPr>
    </w:lvl>
    <w:lvl w:ilvl="5" w:tplc="21CE51CE">
      <w:start w:val="1"/>
      <w:numFmt w:val="bullet"/>
      <w:lvlText w:val=""/>
      <w:lvlJc w:val="left"/>
      <w:pPr>
        <w:ind w:left="4320" w:hanging="360"/>
      </w:pPr>
      <w:rPr>
        <w:rFonts w:ascii="Wingdings" w:hAnsi="Wingdings" w:hint="default"/>
      </w:rPr>
    </w:lvl>
    <w:lvl w:ilvl="6" w:tplc="BFE2D3D6">
      <w:start w:val="1"/>
      <w:numFmt w:val="bullet"/>
      <w:lvlText w:val=""/>
      <w:lvlJc w:val="left"/>
      <w:pPr>
        <w:ind w:left="5040" w:hanging="360"/>
      </w:pPr>
      <w:rPr>
        <w:rFonts w:ascii="Symbol" w:hAnsi="Symbol" w:hint="default"/>
      </w:rPr>
    </w:lvl>
    <w:lvl w:ilvl="7" w:tplc="741A9E90">
      <w:start w:val="1"/>
      <w:numFmt w:val="bullet"/>
      <w:lvlText w:val="o"/>
      <w:lvlJc w:val="left"/>
      <w:pPr>
        <w:ind w:left="5760" w:hanging="360"/>
      </w:pPr>
      <w:rPr>
        <w:rFonts w:ascii="Courier New" w:hAnsi="Courier New" w:cs="Times New Roman" w:hint="default"/>
      </w:rPr>
    </w:lvl>
    <w:lvl w:ilvl="8" w:tplc="A7305680">
      <w:start w:val="1"/>
      <w:numFmt w:val="bullet"/>
      <w:lvlText w:val=""/>
      <w:lvlJc w:val="left"/>
      <w:pPr>
        <w:ind w:left="6480" w:hanging="360"/>
      </w:pPr>
      <w:rPr>
        <w:rFonts w:ascii="Wingdings" w:hAnsi="Wingdings" w:hint="default"/>
      </w:rPr>
    </w:lvl>
  </w:abstractNum>
  <w:abstractNum w:abstractNumId="9"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8"/>
  </w:num>
  <w:num w:numId="4">
    <w:abstractNumId w:val="6"/>
  </w:num>
  <w:num w:numId="5">
    <w:abstractNumId w:val="16"/>
  </w:num>
  <w:num w:numId="6">
    <w:abstractNumId w:val="14"/>
  </w:num>
  <w:num w:numId="7">
    <w:abstractNumId w:val="15"/>
  </w:num>
  <w:num w:numId="8">
    <w:abstractNumId w:val="9"/>
  </w:num>
  <w:num w:numId="9">
    <w:abstractNumId w:val="19"/>
  </w:num>
  <w:num w:numId="10">
    <w:abstractNumId w:val="5"/>
  </w:num>
  <w:num w:numId="11">
    <w:abstractNumId w:val="13"/>
  </w:num>
  <w:num w:numId="12">
    <w:abstractNumId w:val="1"/>
  </w:num>
  <w:num w:numId="13">
    <w:abstractNumId w:val="2"/>
  </w:num>
  <w:num w:numId="14">
    <w:abstractNumId w:val="10"/>
  </w:num>
  <w:num w:numId="15">
    <w:abstractNumId w:val="0"/>
  </w:num>
  <w:num w:numId="16">
    <w:abstractNumId w:val="17"/>
  </w:num>
  <w:num w:numId="17">
    <w:abstractNumId w:val="12"/>
  </w:num>
  <w:num w:numId="18">
    <w:abstractNumId w:val="3"/>
  </w:num>
  <w:num w:numId="19">
    <w:abstractNumId w:val="11"/>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035B7"/>
    <w:rsid w:val="000060B4"/>
    <w:rsid w:val="00022A40"/>
    <w:rsid w:val="00041A37"/>
    <w:rsid w:val="000429D3"/>
    <w:rsid w:val="00060005"/>
    <w:rsid w:val="0007277B"/>
    <w:rsid w:val="00074AB1"/>
    <w:rsid w:val="00081E48"/>
    <w:rsid w:val="00081E79"/>
    <w:rsid w:val="000D4D02"/>
    <w:rsid w:val="000F247D"/>
    <w:rsid w:val="0010259D"/>
    <w:rsid w:val="00106A67"/>
    <w:rsid w:val="00113392"/>
    <w:rsid w:val="0014268C"/>
    <w:rsid w:val="00146D5A"/>
    <w:rsid w:val="00160E32"/>
    <w:rsid w:val="001634FF"/>
    <w:rsid w:val="0017250C"/>
    <w:rsid w:val="001767F0"/>
    <w:rsid w:val="0018217F"/>
    <w:rsid w:val="00187886"/>
    <w:rsid w:val="001B165A"/>
    <w:rsid w:val="001D2A7F"/>
    <w:rsid w:val="001E0306"/>
    <w:rsid w:val="001E34EE"/>
    <w:rsid w:val="002164AB"/>
    <w:rsid w:val="0022572E"/>
    <w:rsid w:val="00236CEF"/>
    <w:rsid w:val="00260C69"/>
    <w:rsid w:val="002708CE"/>
    <w:rsid w:val="002728AB"/>
    <w:rsid w:val="00274859"/>
    <w:rsid w:val="0028022F"/>
    <w:rsid w:val="0028566B"/>
    <w:rsid w:val="00294950"/>
    <w:rsid w:val="002A7A40"/>
    <w:rsid w:val="002C49A1"/>
    <w:rsid w:val="002D243D"/>
    <w:rsid w:val="002E1008"/>
    <w:rsid w:val="002F431A"/>
    <w:rsid w:val="00316C9A"/>
    <w:rsid w:val="003258B7"/>
    <w:rsid w:val="00336C95"/>
    <w:rsid w:val="00344696"/>
    <w:rsid w:val="003501A4"/>
    <w:rsid w:val="00351EDD"/>
    <w:rsid w:val="00354C77"/>
    <w:rsid w:val="00365E9E"/>
    <w:rsid w:val="003700D3"/>
    <w:rsid w:val="00374B22"/>
    <w:rsid w:val="00377036"/>
    <w:rsid w:val="0038149C"/>
    <w:rsid w:val="00391E5E"/>
    <w:rsid w:val="00395EC3"/>
    <w:rsid w:val="003B1CA7"/>
    <w:rsid w:val="003B42E5"/>
    <w:rsid w:val="003C1848"/>
    <w:rsid w:val="003C6788"/>
    <w:rsid w:val="003D42D5"/>
    <w:rsid w:val="003D49AB"/>
    <w:rsid w:val="003E0810"/>
    <w:rsid w:val="003F6025"/>
    <w:rsid w:val="00403EFB"/>
    <w:rsid w:val="00406809"/>
    <w:rsid w:val="00406F11"/>
    <w:rsid w:val="00414278"/>
    <w:rsid w:val="00441F5C"/>
    <w:rsid w:val="004607B9"/>
    <w:rsid w:val="00492039"/>
    <w:rsid w:val="0049554B"/>
    <w:rsid w:val="004A3501"/>
    <w:rsid w:val="004A3D62"/>
    <w:rsid w:val="004B7382"/>
    <w:rsid w:val="004C0AAA"/>
    <w:rsid w:val="004C44CD"/>
    <w:rsid w:val="004D7915"/>
    <w:rsid w:val="00504854"/>
    <w:rsid w:val="00505E01"/>
    <w:rsid w:val="005164EB"/>
    <w:rsid w:val="005250EE"/>
    <w:rsid w:val="00527AE8"/>
    <w:rsid w:val="005367FD"/>
    <w:rsid w:val="00562A97"/>
    <w:rsid w:val="00577288"/>
    <w:rsid w:val="00582775"/>
    <w:rsid w:val="00597988"/>
    <w:rsid w:val="005A6E8B"/>
    <w:rsid w:val="005B33C2"/>
    <w:rsid w:val="005D33C9"/>
    <w:rsid w:val="005D4BB9"/>
    <w:rsid w:val="005D766F"/>
    <w:rsid w:val="005D7AD0"/>
    <w:rsid w:val="005E3E48"/>
    <w:rsid w:val="0061264B"/>
    <w:rsid w:val="00620CD3"/>
    <w:rsid w:val="00627202"/>
    <w:rsid w:val="00633453"/>
    <w:rsid w:val="00633C70"/>
    <w:rsid w:val="00645AF1"/>
    <w:rsid w:val="00667F46"/>
    <w:rsid w:val="006721D1"/>
    <w:rsid w:val="00686A26"/>
    <w:rsid w:val="006A13A7"/>
    <w:rsid w:val="006C6018"/>
    <w:rsid w:val="006C647E"/>
    <w:rsid w:val="006E180D"/>
    <w:rsid w:val="006E324A"/>
    <w:rsid w:val="006E7095"/>
    <w:rsid w:val="006F0655"/>
    <w:rsid w:val="006F51D1"/>
    <w:rsid w:val="007035F3"/>
    <w:rsid w:val="00705AEE"/>
    <w:rsid w:val="0071079B"/>
    <w:rsid w:val="00721F63"/>
    <w:rsid w:val="00730653"/>
    <w:rsid w:val="00735FD7"/>
    <w:rsid w:val="0076785A"/>
    <w:rsid w:val="0078337B"/>
    <w:rsid w:val="007835C9"/>
    <w:rsid w:val="00787A60"/>
    <w:rsid w:val="007A3213"/>
    <w:rsid w:val="007B37A7"/>
    <w:rsid w:val="007C04D3"/>
    <w:rsid w:val="007C65FA"/>
    <w:rsid w:val="007C7631"/>
    <w:rsid w:val="007C7753"/>
    <w:rsid w:val="007E3577"/>
    <w:rsid w:val="007E5229"/>
    <w:rsid w:val="007F5A32"/>
    <w:rsid w:val="0080324B"/>
    <w:rsid w:val="00816E06"/>
    <w:rsid w:val="00826512"/>
    <w:rsid w:val="00836800"/>
    <w:rsid w:val="00853D58"/>
    <w:rsid w:val="00855690"/>
    <w:rsid w:val="00856469"/>
    <w:rsid w:val="008670C8"/>
    <w:rsid w:val="0087132A"/>
    <w:rsid w:val="00880C1C"/>
    <w:rsid w:val="00884C16"/>
    <w:rsid w:val="008962B3"/>
    <w:rsid w:val="008B0385"/>
    <w:rsid w:val="008B1CE2"/>
    <w:rsid w:val="008C4831"/>
    <w:rsid w:val="008C4AE1"/>
    <w:rsid w:val="008C68A2"/>
    <w:rsid w:val="008D61C0"/>
    <w:rsid w:val="008E307E"/>
    <w:rsid w:val="008E73DA"/>
    <w:rsid w:val="008F32DA"/>
    <w:rsid w:val="008F4846"/>
    <w:rsid w:val="008F740C"/>
    <w:rsid w:val="00915C29"/>
    <w:rsid w:val="00922721"/>
    <w:rsid w:val="009337A8"/>
    <w:rsid w:val="00957EE9"/>
    <w:rsid w:val="00972237"/>
    <w:rsid w:val="009731AB"/>
    <w:rsid w:val="00974AF9"/>
    <w:rsid w:val="009820CD"/>
    <w:rsid w:val="009A0503"/>
    <w:rsid w:val="009A0E9B"/>
    <w:rsid w:val="009B783C"/>
    <w:rsid w:val="009C5C39"/>
    <w:rsid w:val="009D0F86"/>
    <w:rsid w:val="00A32BC2"/>
    <w:rsid w:val="00A376DC"/>
    <w:rsid w:val="00A5099C"/>
    <w:rsid w:val="00A5271D"/>
    <w:rsid w:val="00A621D6"/>
    <w:rsid w:val="00A63354"/>
    <w:rsid w:val="00A64A8A"/>
    <w:rsid w:val="00A73613"/>
    <w:rsid w:val="00AA63C1"/>
    <w:rsid w:val="00AB4D50"/>
    <w:rsid w:val="00AD6E3D"/>
    <w:rsid w:val="00AF21C3"/>
    <w:rsid w:val="00B33A93"/>
    <w:rsid w:val="00B43F43"/>
    <w:rsid w:val="00B738C4"/>
    <w:rsid w:val="00B73BF4"/>
    <w:rsid w:val="00BA0788"/>
    <w:rsid w:val="00BA3BAD"/>
    <w:rsid w:val="00BA4C15"/>
    <w:rsid w:val="00BC41BD"/>
    <w:rsid w:val="00BD0BD5"/>
    <w:rsid w:val="00BD1B61"/>
    <w:rsid w:val="00BD5F68"/>
    <w:rsid w:val="00BD7856"/>
    <w:rsid w:val="00BE08ED"/>
    <w:rsid w:val="00BF397B"/>
    <w:rsid w:val="00BF70CE"/>
    <w:rsid w:val="00BF79D8"/>
    <w:rsid w:val="00C11739"/>
    <w:rsid w:val="00C17959"/>
    <w:rsid w:val="00C22CA7"/>
    <w:rsid w:val="00C233D5"/>
    <w:rsid w:val="00C27934"/>
    <w:rsid w:val="00C93D64"/>
    <w:rsid w:val="00C964B0"/>
    <w:rsid w:val="00CB1A5D"/>
    <w:rsid w:val="00CB53CC"/>
    <w:rsid w:val="00CD0727"/>
    <w:rsid w:val="00CD247E"/>
    <w:rsid w:val="00CD6797"/>
    <w:rsid w:val="00CF6CFF"/>
    <w:rsid w:val="00CF6D2E"/>
    <w:rsid w:val="00CF7B1C"/>
    <w:rsid w:val="00D04899"/>
    <w:rsid w:val="00D05A60"/>
    <w:rsid w:val="00D1226B"/>
    <w:rsid w:val="00D123D5"/>
    <w:rsid w:val="00D14D8A"/>
    <w:rsid w:val="00D2314E"/>
    <w:rsid w:val="00D25242"/>
    <w:rsid w:val="00D30C75"/>
    <w:rsid w:val="00D4124B"/>
    <w:rsid w:val="00D53B05"/>
    <w:rsid w:val="00D71DC2"/>
    <w:rsid w:val="00D73805"/>
    <w:rsid w:val="00D92C7D"/>
    <w:rsid w:val="00DC3DF1"/>
    <w:rsid w:val="00DE4BA9"/>
    <w:rsid w:val="00DF55DB"/>
    <w:rsid w:val="00DF7894"/>
    <w:rsid w:val="00E00286"/>
    <w:rsid w:val="00E27241"/>
    <w:rsid w:val="00E450F0"/>
    <w:rsid w:val="00E67E98"/>
    <w:rsid w:val="00E73874"/>
    <w:rsid w:val="00E76246"/>
    <w:rsid w:val="00E86228"/>
    <w:rsid w:val="00E8680C"/>
    <w:rsid w:val="00E8739C"/>
    <w:rsid w:val="00E87BA8"/>
    <w:rsid w:val="00E91D0F"/>
    <w:rsid w:val="00EB04FA"/>
    <w:rsid w:val="00EB2A06"/>
    <w:rsid w:val="00EB5556"/>
    <w:rsid w:val="00EC61AD"/>
    <w:rsid w:val="00ED6197"/>
    <w:rsid w:val="00EE4100"/>
    <w:rsid w:val="00F063A2"/>
    <w:rsid w:val="00F066E3"/>
    <w:rsid w:val="00F10019"/>
    <w:rsid w:val="00F10655"/>
    <w:rsid w:val="00F302C9"/>
    <w:rsid w:val="00F30A92"/>
    <w:rsid w:val="00F46B86"/>
    <w:rsid w:val="00F53F80"/>
    <w:rsid w:val="00F63DEC"/>
    <w:rsid w:val="00F93775"/>
    <w:rsid w:val="00FA3F80"/>
    <w:rsid w:val="00FC58B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BEBFD9"/>
  <w15:docId w15:val="{48DC6899-D7B2-0D42-A5B7-1C4CECE8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21F63"/>
    <w:rPr>
      <w:color w:val="0000FF" w:themeColor="hyperlink"/>
      <w:u w:val="single"/>
    </w:rPr>
  </w:style>
  <w:style w:type="paragraph" w:styleId="NormalWeb">
    <w:name w:val="Normal (Web)"/>
    <w:basedOn w:val="Normal"/>
    <w:uiPriority w:val="99"/>
    <w:semiHidden/>
    <w:unhideWhenUsed/>
    <w:rsid w:val="009337A8"/>
    <w:pPr>
      <w:spacing w:before="100" w:beforeAutospacing="1" w:after="100" w:afterAutospacing="1"/>
    </w:pPr>
    <w:rPr>
      <w:rFonts w:ascii="Times New Roman" w:eastAsiaTheme="minorEastAsia" w:hAnsi="Times New Roman" w:cs="Times New Roman"/>
      <w:sz w:val="24"/>
      <w:lang w:val="en-AU"/>
    </w:rPr>
  </w:style>
  <w:style w:type="character" w:styleId="CommentReference">
    <w:name w:val="annotation reference"/>
    <w:basedOn w:val="DefaultParagraphFont"/>
    <w:uiPriority w:val="99"/>
    <w:semiHidden/>
    <w:unhideWhenUsed/>
    <w:rsid w:val="00B73BF4"/>
    <w:rPr>
      <w:sz w:val="16"/>
      <w:szCs w:val="16"/>
    </w:rPr>
  </w:style>
  <w:style w:type="paragraph" w:styleId="CommentText">
    <w:name w:val="annotation text"/>
    <w:basedOn w:val="Normal"/>
    <w:link w:val="CommentTextChar"/>
    <w:uiPriority w:val="99"/>
    <w:unhideWhenUsed/>
    <w:rsid w:val="00B73BF4"/>
    <w:rPr>
      <w:sz w:val="20"/>
      <w:szCs w:val="20"/>
    </w:rPr>
  </w:style>
  <w:style w:type="character" w:customStyle="1" w:styleId="CommentTextChar">
    <w:name w:val="Comment Text Char"/>
    <w:basedOn w:val="DefaultParagraphFont"/>
    <w:link w:val="CommentText"/>
    <w:uiPriority w:val="99"/>
    <w:rsid w:val="00B73BF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B73BF4"/>
    <w:rPr>
      <w:b/>
      <w:bCs/>
    </w:rPr>
  </w:style>
  <w:style w:type="character" w:customStyle="1" w:styleId="CommentSubjectChar">
    <w:name w:val="Comment Subject Char"/>
    <w:basedOn w:val="CommentTextChar"/>
    <w:link w:val="CommentSubject"/>
    <w:uiPriority w:val="99"/>
    <w:semiHidden/>
    <w:rsid w:val="00B73BF4"/>
    <w:rPr>
      <w:rFonts w:asciiTheme="majorHAnsi" w:hAnsiTheme="majorHAnsi"/>
      <w:b/>
      <w:bCs/>
      <w:sz w:val="20"/>
      <w:szCs w:val="20"/>
    </w:rPr>
  </w:style>
  <w:style w:type="paragraph" w:customStyle="1" w:styleId="Default">
    <w:name w:val="Default"/>
    <w:rsid w:val="00A64A8A"/>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8525">
      <w:bodyDiv w:val="1"/>
      <w:marLeft w:val="0"/>
      <w:marRight w:val="0"/>
      <w:marTop w:val="0"/>
      <w:marBottom w:val="0"/>
      <w:divBdr>
        <w:top w:val="none" w:sz="0" w:space="0" w:color="auto"/>
        <w:left w:val="none" w:sz="0" w:space="0" w:color="auto"/>
        <w:bottom w:val="none" w:sz="0" w:space="0" w:color="auto"/>
        <w:right w:val="none" w:sz="0" w:space="0" w:color="auto"/>
      </w:divBdr>
    </w:div>
    <w:div w:id="736787262">
      <w:bodyDiv w:val="1"/>
      <w:marLeft w:val="0"/>
      <w:marRight w:val="0"/>
      <w:marTop w:val="0"/>
      <w:marBottom w:val="0"/>
      <w:divBdr>
        <w:top w:val="none" w:sz="0" w:space="0" w:color="auto"/>
        <w:left w:val="none" w:sz="0" w:space="0" w:color="auto"/>
        <w:bottom w:val="none" w:sz="0" w:space="0" w:color="auto"/>
        <w:right w:val="none" w:sz="0" w:space="0" w:color="auto"/>
      </w:divBdr>
    </w:div>
    <w:div w:id="973028916">
      <w:bodyDiv w:val="1"/>
      <w:marLeft w:val="0"/>
      <w:marRight w:val="0"/>
      <w:marTop w:val="0"/>
      <w:marBottom w:val="0"/>
      <w:divBdr>
        <w:top w:val="none" w:sz="0" w:space="0" w:color="auto"/>
        <w:left w:val="none" w:sz="0" w:space="0" w:color="auto"/>
        <w:bottom w:val="none" w:sz="0" w:space="0" w:color="auto"/>
        <w:right w:val="none" w:sz="0" w:space="0" w:color="auto"/>
      </w:divBdr>
    </w:div>
    <w:div w:id="1893879889">
      <w:bodyDiv w:val="1"/>
      <w:marLeft w:val="0"/>
      <w:marRight w:val="0"/>
      <w:marTop w:val="0"/>
      <w:marBottom w:val="0"/>
      <w:divBdr>
        <w:top w:val="none" w:sz="0" w:space="0" w:color="auto"/>
        <w:left w:val="none" w:sz="0" w:space="0" w:color="auto"/>
        <w:bottom w:val="none" w:sz="0" w:space="0" w:color="auto"/>
        <w:right w:val="none" w:sz="0" w:space="0" w:color="auto"/>
      </w:divBdr>
    </w:div>
    <w:div w:id="1940213771">
      <w:bodyDiv w:val="1"/>
      <w:marLeft w:val="0"/>
      <w:marRight w:val="0"/>
      <w:marTop w:val="0"/>
      <w:marBottom w:val="0"/>
      <w:divBdr>
        <w:top w:val="none" w:sz="0" w:space="0" w:color="auto"/>
        <w:left w:val="none" w:sz="0" w:space="0" w:color="auto"/>
        <w:bottom w:val="none" w:sz="0" w:space="0" w:color="auto"/>
        <w:right w:val="none" w:sz="0" w:space="0" w:color="auto"/>
      </w:divBdr>
    </w:div>
    <w:div w:id="2014600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7C35C-E4A6-47E3-A48F-1D1A52CA733C}">
  <ds:schemaRefs>
    <ds:schemaRef ds:uri="http://www.w3.org/2001/XMLSchema"/>
  </ds:schemaRefs>
</ds:datastoreItem>
</file>

<file path=customXml/itemProps2.xml><?xml version="1.0" encoding="utf-8"?>
<ds:datastoreItem xmlns:ds="http://schemas.openxmlformats.org/officeDocument/2006/customXml" ds:itemID="{A7FF8881-8278-4535-877F-284356ED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50</TotalTime>
  <Pages>3</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15</cp:revision>
  <dcterms:created xsi:type="dcterms:W3CDTF">2020-06-01T06:06:00Z</dcterms:created>
  <dcterms:modified xsi:type="dcterms:W3CDTF">2021-05-05T11:47:00Z</dcterms:modified>
</cp:coreProperties>
</file>