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349E3" w14:textId="61F90613" w:rsidR="00504854" w:rsidRDefault="004E5E5C" w:rsidP="00504854">
      <w:pPr>
        <w:spacing w:after="120"/>
        <w:rPr>
          <w:b/>
          <w:sz w:val="32"/>
        </w:rPr>
      </w:pPr>
      <w:r w:rsidRPr="004E5E5C">
        <w:rPr>
          <w:rFonts w:cs="Tahoma"/>
          <w:b/>
          <w:sz w:val="32"/>
          <w:szCs w:val="22"/>
        </w:rPr>
        <w:t>Dreamthorpe</w:t>
      </w:r>
      <w:r>
        <w:rPr>
          <w:rFonts w:cs="Tahoma"/>
          <w:b/>
          <w:sz w:val="32"/>
          <w:szCs w:val="22"/>
        </w:rPr>
        <w:t xml:space="preserve"> </w:t>
      </w:r>
      <w:r>
        <w:rPr>
          <w:b/>
          <w:sz w:val="32"/>
        </w:rPr>
        <w:t xml:space="preserve">Statement of Significance, </w:t>
      </w:r>
      <w:r w:rsidR="00DC2EB9">
        <w:rPr>
          <w:b/>
          <w:sz w:val="32"/>
        </w:rPr>
        <w:t>March</w:t>
      </w:r>
      <w:r w:rsidR="000026DD">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4E5E5C" w14:paraId="681C2644" w14:textId="77777777" w:rsidTr="00877BE9">
        <w:tc>
          <w:tcPr>
            <w:tcW w:w="5049" w:type="dxa"/>
          </w:tcPr>
          <w:p w14:paraId="05AD4520" w14:textId="77777777" w:rsidR="004E5E5C" w:rsidRPr="00FC4115" w:rsidRDefault="004E5E5C" w:rsidP="00877BE9">
            <w:pPr>
              <w:spacing w:before="60" w:after="80" w:line="259" w:lineRule="auto"/>
              <w:rPr>
                <w:b/>
              </w:rPr>
            </w:pPr>
            <w:r w:rsidRPr="002055C2">
              <w:rPr>
                <w:b/>
              </w:rPr>
              <w:t xml:space="preserve">Heritage </w:t>
            </w:r>
            <w:r>
              <w:rPr>
                <w:b/>
              </w:rPr>
              <w:t>p</w:t>
            </w:r>
            <w:r w:rsidRPr="002055C2">
              <w:rPr>
                <w:b/>
              </w:rPr>
              <w:t xml:space="preserve">lace: </w:t>
            </w:r>
            <w:r w:rsidRPr="00FC4115">
              <w:rPr>
                <w:bCs/>
              </w:rPr>
              <w:t>Dreamthorpe, 455 Mount Macedon Road, Mount Macedon</w:t>
            </w:r>
          </w:p>
        </w:tc>
        <w:tc>
          <w:tcPr>
            <w:tcW w:w="4587" w:type="dxa"/>
          </w:tcPr>
          <w:p w14:paraId="6341A321" w14:textId="077599B2" w:rsidR="004E5E5C" w:rsidRPr="006552AC" w:rsidRDefault="004E5E5C" w:rsidP="00877BE9">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332</w:t>
            </w:r>
          </w:p>
        </w:tc>
      </w:tr>
    </w:tbl>
    <w:p w14:paraId="5E91AC74" w14:textId="77777777" w:rsidR="002B67C8" w:rsidRDefault="002B67C8" w:rsidP="00504854">
      <w:pPr>
        <w:spacing w:after="120"/>
        <w:jc w:val="center"/>
        <w:rPr>
          <w:rFonts w:cs="Tahoma"/>
          <w:noProof/>
          <w:szCs w:val="22"/>
        </w:rPr>
      </w:pPr>
    </w:p>
    <w:p w14:paraId="1591B4B0" w14:textId="77777777" w:rsidR="007B37A7" w:rsidRDefault="00371B86" w:rsidP="00504854">
      <w:pPr>
        <w:spacing w:after="120"/>
        <w:jc w:val="center"/>
        <w:rPr>
          <w:rFonts w:cs="Tahoma"/>
          <w:sz w:val="20"/>
          <w:szCs w:val="22"/>
        </w:rPr>
      </w:pPr>
      <w:r>
        <w:rPr>
          <w:noProof/>
          <w:lang w:val="en-GB" w:eastAsia="en-GB"/>
        </w:rPr>
        <w:drawing>
          <wp:inline distT="0" distB="0" distL="0" distR="0" wp14:anchorId="0F552951" wp14:editId="7E69B0F7">
            <wp:extent cx="5716800" cy="3477600"/>
            <wp:effectExtent l="19050" t="19050" r="1778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42952"/>
                    <pic:cNvPicPr>
                      <a:picLocks noChangeAspect="1" noChangeArrowheads="1"/>
                    </pic:cNvPicPr>
                  </pic:nvPicPr>
                  <pic:blipFill>
                    <a:blip r:embed="rId9" cstate="print">
                      <a:extLst>
                        <a:ext uri="{28A0092B-C50C-407E-A947-70E740481C1C}">
                          <a14:useLocalDpi xmlns:a14="http://schemas.microsoft.com/office/drawing/2010/main" val="0"/>
                        </a:ext>
                      </a:extLst>
                    </a:blip>
                    <a:srcRect b="18856"/>
                    <a:stretch>
                      <a:fillRect/>
                    </a:stretch>
                  </pic:blipFill>
                  <pic:spPr bwMode="auto">
                    <a:xfrm>
                      <a:off x="0" y="0"/>
                      <a:ext cx="5716800" cy="3477600"/>
                    </a:xfrm>
                    <a:prstGeom prst="rect">
                      <a:avLst/>
                    </a:prstGeom>
                    <a:noFill/>
                    <a:ln w="9525">
                      <a:solidFill>
                        <a:schemeClr val="tx1"/>
                      </a:solidFill>
                      <a:miter lim="800000"/>
                      <a:headEnd/>
                      <a:tailEnd/>
                    </a:ln>
                  </pic:spPr>
                </pic:pic>
              </a:graphicData>
            </a:graphic>
          </wp:inline>
        </w:drawing>
      </w:r>
    </w:p>
    <w:p w14:paraId="11CD6F8D" w14:textId="77777777" w:rsidR="00504854" w:rsidRPr="00155C6F" w:rsidRDefault="00504854" w:rsidP="00155C6F">
      <w:pPr>
        <w:spacing w:after="120"/>
        <w:jc w:val="center"/>
        <w:rPr>
          <w:rFonts w:cs="Tahoma"/>
          <w:sz w:val="20"/>
          <w:szCs w:val="22"/>
        </w:rPr>
      </w:pPr>
      <w:r w:rsidRPr="00371B86">
        <w:rPr>
          <w:rFonts w:cs="Tahoma"/>
          <w:sz w:val="20"/>
          <w:szCs w:val="22"/>
        </w:rPr>
        <w:t xml:space="preserve">Figure 1. </w:t>
      </w:r>
      <w:r w:rsidR="00371B86" w:rsidRPr="00371B86">
        <w:rPr>
          <w:rFonts w:cs="Tahoma"/>
          <w:sz w:val="20"/>
          <w:szCs w:val="22"/>
          <w:lang w:val="en-AU"/>
        </w:rPr>
        <w:t>455 Mount Macedon Road, Mount Macedon</w:t>
      </w:r>
      <w:r w:rsidR="00371B86" w:rsidRPr="00371B86">
        <w:rPr>
          <w:rFonts w:cs="Tahoma"/>
          <w:sz w:val="20"/>
          <w:szCs w:val="22"/>
        </w:rPr>
        <w:t xml:space="preserve"> </w:t>
      </w:r>
      <w:r w:rsidRPr="00371B86">
        <w:rPr>
          <w:rFonts w:cs="Tahoma"/>
          <w:sz w:val="20"/>
          <w:szCs w:val="22"/>
        </w:rPr>
        <w:t>(</w:t>
      </w:r>
      <w:r w:rsidR="002B67C8">
        <w:rPr>
          <w:rFonts w:cs="Tahoma"/>
          <w:sz w:val="20"/>
          <w:szCs w:val="22"/>
        </w:rPr>
        <w:t>GJM Heritage/Frontier Heritage, March 2019</w:t>
      </w:r>
      <w:r w:rsidR="00371B86" w:rsidRPr="00371B86">
        <w:rPr>
          <w:rFonts w:cs="Tahoma"/>
          <w:sz w:val="20"/>
          <w:szCs w:val="22"/>
        </w:rPr>
        <w:t>).</w:t>
      </w:r>
    </w:p>
    <w:p w14:paraId="27C4C9F2" w14:textId="77777777" w:rsidR="004E5E5C" w:rsidRDefault="004E5E5C" w:rsidP="004E5E5C">
      <w:pPr>
        <w:pBdr>
          <w:bottom w:val="single" w:sz="12" w:space="1" w:color="auto"/>
        </w:pBdr>
        <w:spacing w:before="120" w:after="120" w:line="256" w:lineRule="auto"/>
        <w:rPr>
          <w:rFonts w:ascii="Calibri" w:hAnsi="Calibri"/>
          <w:b/>
          <w:i/>
        </w:rPr>
      </w:pPr>
      <w:r>
        <w:rPr>
          <w:b/>
          <w:i/>
        </w:rPr>
        <w:t>What is significant?</w:t>
      </w:r>
    </w:p>
    <w:p w14:paraId="3E8C7B61" w14:textId="77777777" w:rsidR="00F152B1" w:rsidRDefault="00F152B1" w:rsidP="00F152B1">
      <w:pPr>
        <w:spacing w:after="120"/>
        <w:jc w:val="both"/>
        <w:rPr>
          <w:rFonts w:cs="Tahoma"/>
          <w:szCs w:val="22"/>
        </w:rPr>
      </w:pPr>
      <w:r>
        <w:rPr>
          <w:rFonts w:cs="Tahoma"/>
          <w:szCs w:val="22"/>
        </w:rPr>
        <w:t>Dreamthorpe, 455 Mount Macedon Road, Mount Macedon, a hill station established in the 1880s and including a Victorian house modified in the Edwardian period.</w:t>
      </w:r>
    </w:p>
    <w:p w14:paraId="2E661C92" w14:textId="77777777" w:rsidR="00F152B1" w:rsidRPr="0029180C" w:rsidRDefault="00F152B1" w:rsidP="00F152B1">
      <w:pPr>
        <w:spacing w:after="120"/>
        <w:jc w:val="both"/>
        <w:rPr>
          <w:rFonts w:cs="Tahoma"/>
          <w:lang w:val="en-AU"/>
        </w:rPr>
      </w:pPr>
      <w:r w:rsidRPr="0029180C">
        <w:rPr>
          <w:rFonts w:cs="Tahoma"/>
          <w:lang w:val="en-AU"/>
        </w:rPr>
        <w:t xml:space="preserve">Elements that contribute to the significance of the place include (but are not limited to): </w:t>
      </w:r>
    </w:p>
    <w:p w14:paraId="1E62C8D6" w14:textId="77777777" w:rsidR="00F152B1" w:rsidRPr="0029180C" w:rsidRDefault="00F152B1" w:rsidP="00F152B1">
      <w:pPr>
        <w:pStyle w:val="ListParagraph"/>
        <w:numPr>
          <w:ilvl w:val="0"/>
          <w:numId w:val="20"/>
        </w:numPr>
        <w:spacing w:after="120"/>
        <w:jc w:val="both"/>
        <w:rPr>
          <w:rFonts w:cs="Tahoma"/>
          <w:sz w:val="22"/>
          <w:lang w:val="en-AU"/>
        </w:rPr>
      </w:pPr>
      <w:r w:rsidRPr="0029180C">
        <w:rPr>
          <w:rFonts w:cs="Tahoma"/>
          <w:sz w:val="22"/>
          <w:lang w:val="en-AU"/>
        </w:rPr>
        <w:t>The external form, materials and detailing</w:t>
      </w:r>
      <w:r>
        <w:rPr>
          <w:rFonts w:cs="Tahoma"/>
          <w:sz w:val="22"/>
          <w:lang w:val="en-AU"/>
        </w:rPr>
        <w:t xml:space="preserve"> of the house</w:t>
      </w:r>
    </w:p>
    <w:p w14:paraId="4EBF6B45" w14:textId="77777777" w:rsidR="00F152B1" w:rsidRDefault="00F152B1" w:rsidP="00F152B1">
      <w:pPr>
        <w:pStyle w:val="ListParagraph"/>
        <w:numPr>
          <w:ilvl w:val="0"/>
          <w:numId w:val="20"/>
        </w:numPr>
        <w:spacing w:after="120"/>
        <w:jc w:val="both"/>
        <w:rPr>
          <w:rFonts w:cs="Tahoma"/>
          <w:sz w:val="22"/>
          <w:lang w:val="en-AU"/>
        </w:rPr>
      </w:pPr>
      <w:r w:rsidRPr="0029180C">
        <w:rPr>
          <w:rFonts w:cs="Tahoma"/>
          <w:sz w:val="22"/>
          <w:lang w:val="en-AU"/>
        </w:rPr>
        <w:t>The house’s high level of integrity to its</w:t>
      </w:r>
      <w:r w:rsidR="00290109">
        <w:rPr>
          <w:rFonts w:cs="Tahoma"/>
          <w:sz w:val="22"/>
          <w:lang w:val="en-AU"/>
        </w:rPr>
        <w:t xml:space="preserve"> Victorian and </w:t>
      </w:r>
      <w:r>
        <w:rPr>
          <w:rFonts w:cs="Tahoma"/>
          <w:sz w:val="22"/>
          <w:lang w:val="en-AU"/>
        </w:rPr>
        <w:t xml:space="preserve">Edwardian </w:t>
      </w:r>
      <w:r w:rsidRPr="0029180C">
        <w:rPr>
          <w:rFonts w:cs="Tahoma"/>
          <w:sz w:val="22"/>
          <w:lang w:val="en-AU"/>
        </w:rPr>
        <w:t>design</w:t>
      </w:r>
    </w:p>
    <w:p w14:paraId="20831261" w14:textId="7397CDB5" w:rsidR="00F152B1" w:rsidRDefault="009A7A79" w:rsidP="00F152B1">
      <w:pPr>
        <w:pStyle w:val="ListParagraph"/>
        <w:numPr>
          <w:ilvl w:val="0"/>
          <w:numId w:val="20"/>
        </w:numPr>
        <w:spacing w:after="120"/>
        <w:jc w:val="both"/>
        <w:rPr>
          <w:rFonts w:cs="Tahoma"/>
          <w:sz w:val="22"/>
          <w:lang w:val="en-AU"/>
        </w:rPr>
      </w:pPr>
      <w:r>
        <w:rPr>
          <w:rFonts w:cs="Tahoma"/>
          <w:sz w:val="22"/>
          <w:lang w:val="en-AU"/>
        </w:rPr>
        <w:t>E</w:t>
      </w:r>
      <w:r w:rsidR="004C6804">
        <w:rPr>
          <w:rFonts w:cs="Tahoma"/>
          <w:sz w:val="22"/>
          <w:lang w:val="en-AU"/>
        </w:rPr>
        <w:t xml:space="preserve">arly </w:t>
      </w:r>
      <w:r w:rsidR="00CF6949">
        <w:rPr>
          <w:rFonts w:cs="Tahoma"/>
          <w:sz w:val="22"/>
          <w:lang w:val="en-AU"/>
        </w:rPr>
        <w:t>o</w:t>
      </w:r>
      <w:r w:rsidR="00F152B1">
        <w:rPr>
          <w:rFonts w:cs="Tahoma"/>
          <w:sz w:val="22"/>
          <w:lang w:val="en-AU"/>
        </w:rPr>
        <w:t>utbuildings</w:t>
      </w:r>
    </w:p>
    <w:p w14:paraId="21BB9FC7" w14:textId="554A830A" w:rsidR="00560999" w:rsidRDefault="00560999" w:rsidP="00560999">
      <w:pPr>
        <w:pStyle w:val="ListParagraph"/>
        <w:spacing w:after="120"/>
        <w:ind w:left="1077"/>
        <w:jc w:val="both"/>
        <w:rPr>
          <w:rFonts w:cs="Tahoma"/>
          <w:i/>
          <w:sz w:val="22"/>
          <w:lang w:val="en-AU"/>
        </w:rPr>
      </w:pPr>
      <w:r>
        <w:rPr>
          <w:rFonts w:cs="Tahoma"/>
          <w:i/>
          <w:sz w:val="22"/>
          <w:lang w:val="en-AU"/>
        </w:rPr>
        <w:t>Description</w:t>
      </w:r>
    </w:p>
    <w:p w14:paraId="2691FD10" w14:textId="02E03565" w:rsidR="00560999" w:rsidRPr="00560999" w:rsidRDefault="00560999" w:rsidP="00560999">
      <w:pPr>
        <w:pStyle w:val="ListParagraph"/>
        <w:spacing w:after="120"/>
        <w:ind w:left="1077"/>
        <w:jc w:val="both"/>
        <w:rPr>
          <w:rFonts w:cs="Tahoma"/>
          <w:sz w:val="22"/>
          <w:lang w:val="en-AU"/>
        </w:rPr>
      </w:pPr>
      <w:r>
        <w:rPr>
          <w:sz w:val="22"/>
          <w:szCs w:val="22"/>
        </w:rPr>
        <w:t>An old gabled colonial-bonded brick structure to the north east of the house is thought to have been the earliest house on the site but this has been much changed and appears more likely to have been connected with the nursery or a former farm function. Other associated early outbu</w:t>
      </w:r>
      <w:r w:rsidR="00C94C3C">
        <w:rPr>
          <w:sz w:val="22"/>
          <w:szCs w:val="22"/>
        </w:rPr>
        <w:t>i</w:t>
      </w:r>
      <w:r>
        <w:rPr>
          <w:sz w:val="22"/>
          <w:szCs w:val="22"/>
        </w:rPr>
        <w:t>ldings include a series of garden pavilions and storage structures, including a gable roof timber building currently used as a garage.</w:t>
      </w:r>
    </w:p>
    <w:p w14:paraId="5F64E4AF" w14:textId="0BF94F74" w:rsidR="00F152B1" w:rsidRDefault="00F152B1" w:rsidP="00F152B1">
      <w:pPr>
        <w:pStyle w:val="ListParagraph"/>
        <w:numPr>
          <w:ilvl w:val="0"/>
          <w:numId w:val="20"/>
        </w:numPr>
        <w:spacing w:after="120"/>
        <w:jc w:val="both"/>
        <w:rPr>
          <w:rFonts w:cs="Tahoma"/>
          <w:sz w:val="22"/>
          <w:lang w:val="en-AU"/>
        </w:rPr>
      </w:pPr>
      <w:r>
        <w:rPr>
          <w:rFonts w:cs="Tahoma"/>
          <w:sz w:val="22"/>
          <w:lang w:val="en-AU"/>
        </w:rPr>
        <w:t>Gardens, including mature plantings</w:t>
      </w:r>
      <w:r w:rsidR="00122E1E">
        <w:rPr>
          <w:rFonts w:cs="Tahoma"/>
          <w:sz w:val="22"/>
          <w:lang w:val="en-AU"/>
        </w:rPr>
        <w:t>.</w:t>
      </w:r>
    </w:p>
    <w:p w14:paraId="7669C17F" w14:textId="4F13D50D" w:rsidR="00560999" w:rsidRDefault="00560999" w:rsidP="00560999">
      <w:pPr>
        <w:pStyle w:val="ListParagraph"/>
        <w:spacing w:after="120"/>
        <w:ind w:left="1077"/>
        <w:jc w:val="both"/>
        <w:rPr>
          <w:rFonts w:cs="Tahoma"/>
          <w:i/>
          <w:sz w:val="22"/>
          <w:lang w:val="en-AU"/>
        </w:rPr>
      </w:pPr>
      <w:r>
        <w:rPr>
          <w:rFonts w:cs="Tahoma"/>
          <w:i/>
          <w:sz w:val="22"/>
          <w:lang w:val="en-AU"/>
        </w:rPr>
        <w:t>Description</w:t>
      </w:r>
    </w:p>
    <w:p w14:paraId="46E144CA" w14:textId="7802D3E3" w:rsidR="00560999" w:rsidRDefault="00560999" w:rsidP="00560999">
      <w:pPr>
        <w:pStyle w:val="ListParagraph"/>
        <w:spacing w:after="60"/>
        <w:ind w:left="1077"/>
        <w:contextualSpacing w:val="0"/>
        <w:jc w:val="both"/>
        <w:rPr>
          <w:sz w:val="22"/>
          <w:szCs w:val="22"/>
        </w:rPr>
      </w:pPr>
      <w:r>
        <w:rPr>
          <w:sz w:val="22"/>
          <w:szCs w:val="22"/>
        </w:rPr>
        <w:t xml:space="preserve">There are extensive exotic trees throughout the garden and around the perimeter of the yard, along with a crab apple hedge extending along Turitable Avenue to Mount Macedon Road. Plantings also include very large </w:t>
      </w:r>
      <w:r>
        <w:rPr>
          <w:i/>
          <w:iCs/>
          <w:sz w:val="22"/>
          <w:szCs w:val="22"/>
        </w:rPr>
        <w:t>Cupressus lawsoniana</w:t>
      </w:r>
      <w:r>
        <w:rPr>
          <w:sz w:val="22"/>
          <w:szCs w:val="22"/>
        </w:rPr>
        <w:t xml:space="preserve">, and a </w:t>
      </w:r>
      <w:r>
        <w:rPr>
          <w:i/>
          <w:iCs/>
          <w:sz w:val="22"/>
          <w:szCs w:val="22"/>
        </w:rPr>
        <w:t xml:space="preserve">E.viminalis </w:t>
      </w:r>
      <w:r>
        <w:rPr>
          <w:sz w:val="22"/>
          <w:szCs w:val="22"/>
        </w:rPr>
        <w:t xml:space="preserve">specimen. Other mature tree specimens include </w:t>
      </w:r>
      <w:r>
        <w:rPr>
          <w:i/>
          <w:iCs/>
          <w:sz w:val="22"/>
          <w:szCs w:val="22"/>
        </w:rPr>
        <w:t>Cedrus deodara</w:t>
      </w:r>
      <w:r>
        <w:rPr>
          <w:sz w:val="22"/>
          <w:szCs w:val="22"/>
        </w:rPr>
        <w:t xml:space="preserve">, poplars, oaks, </w:t>
      </w:r>
      <w:r>
        <w:rPr>
          <w:i/>
          <w:iCs/>
          <w:sz w:val="22"/>
          <w:szCs w:val="22"/>
        </w:rPr>
        <w:t>Cupressus macrocarpa</w:t>
      </w:r>
      <w:bookmarkStart w:id="0" w:name="_GoBack"/>
      <w:bookmarkEnd w:id="0"/>
      <w:r>
        <w:rPr>
          <w:sz w:val="22"/>
          <w:szCs w:val="22"/>
        </w:rPr>
        <w:t>, and pin oak. A pink hawthorn hedge lines the east boundary along with a rubble stone wall.</w:t>
      </w:r>
    </w:p>
    <w:p w14:paraId="1F87B08A" w14:textId="492430EC" w:rsidR="00560999" w:rsidRPr="00560999" w:rsidRDefault="00560999" w:rsidP="00560999">
      <w:pPr>
        <w:pStyle w:val="ListParagraph"/>
        <w:spacing w:after="60"/>
        <w:ind w:left="1077"/>
        <w:contextualSpacing w:val="0"/>
        <w:jc w:val="both"/>
        <w:rPr>
          <w:rFonts w:cs="Tahoma"/>
          <w:sz w:val="22"/>
          <w:lang w:val="en-AU"/>
        </w:rPr>
      </w:pPr>
      <w:r>
        <w:rPr>
          <w:sz w:val="22"/>
          <w:szCs w:val="22"/>
        </w:rPr>
        <w:t>A large ornamental pond and stream is a feature of the garden.</w:t>
      </w:r>
    </w:p>
    <w:p w14:paraId="2BDA67AA" w14:textId="43A75F65" w:rsidR="00560999" w:rsidRDefault="00F152B1" w:rsidP="00560999">
      <w:pPr>
        <w:spacing w:after="120"/>
        <w:jc w:val="both"/>
        <w:rPr>
          <w:rFonts w:cs="Tahoma"/>
          <w:lang w:val="en-AU"/>
        </w:rPr>
      </w:pPr>
      <w:r>
        <w:rPr>
          <w:rFonts w:cs="Tahoma"/>
        </w:rPr>
        <w:t>Recent</w:t>
      </w:r>
      <w:r w:rsidRPr="00DF63BC">
        <w:rPr>
          <w:rFonts w:cs="Tahoma"/>
        </w:rPr>
        <w:t xml:space="preserve"> </w:t>
      </w:r>
      <w:r>
        <w:rPr>
          <w:rFonts w:cs="Tahoma"/>
        </w:rPr>
        <w:t xml:space="preserve">alterations and </w:t>
      </w:r>
      <w:r w:rsidRPr="00DF63BC">
        <w:rPr>
          <w:rFonts w:cs="Tahoma"/>
        </w:rPr>
        <w:t>additions</w:t>
      </w:r>
      <w:r>
        <w:rPr>
          <w:rFonts w:cs="Tahoma"/>
        </w:rPr>
        <w:t xml:space="preserve"> are not significant</w:t>
      </w:r>
      <w:r w:rsidRPr="00DF63BC">
        <w:rPr>
          <w:rFonts w:cs="Tahoma"/>
          <w:lang w:val="en-AU"/>
        </w:rPr>
        <w:t>.</w:t>
      </w:r>
      <w:r w:rsidR="00560999">
        <w:rPr>
          <w:rFonts w:cs="Tahoma"/>
          <w:lang w:val="en-AU"/>
        </w:rPr>
        <w:br w:type="page"/>
      </w:r>
    </w:p>
    <w:p w14:paraId="0E593759" w14:textId="77777777" w:rsidR="004E5E5C" w:rsidRDefault="004E5E5C" w:rsidP="004E5E5C">
      <w:pPr>
        <w:pBdr>
          <w:bottom w:val="single" w:sz="12" w:space="1" w:color="auto"/>
        </w:pBdr>
        <w:spacing w:before="120" w:after="120"/>
        <w:ind w:left="-5"/>
        <w:rPr>
          <w:rFonts w:ascii="Calibri" w:hAnsi="Calibri"/>
          <w:b/>
          <w:i/>
        </w:rPr>
      </w:pPr>
      <w:r>
        <w:rPr>
          <w:b/>
          <w:i/>
        </w:rPr>
        <w:lastRenderedPageBreak/>
        <w:t>How is it significant?</w:t>
      </w:r>
    </w:p>
    <w:p w14:paraId="72766647" w14:textId="77777777" w:rsidR="00F152B1" w:rsidRPr="00504854" w:rsidRDefault="00F152B1" w:rsidP="00F152B1">
      <w:pPr>
        <w:spacing w:after="120"/>
        <w:jc w:val="both"/>
        <w:rPr>
          <w:rFonts w:cs="Tahoma"/>
          <w:szCs w:val="22"/>
        </w:rPr>
      </w:pPr>
      <w:r>
        <w:rPr>
          <w:rFonts w:cs="Tahoma"/>
          <w:szCs w:val="22"/>
        </w:rPr>
        <w:t xml:space="preserve">Dreamthorpe is of local historical, </w:t>
      </w:r>
      <w:r w:rsidRPr="0031200E">
        <w:rPr>
          <w:rFonts w:cs="Tahoma"/>
          <w:szCs w:val="22"/>
        </w:rPr>
        <w:t>architectural</w:t>
      </w:r>
      <w:r>
        <w:rPr>
          <w:rFonts w:cs="Tahoma"/>
          <w:szCs w:val="22"/>
        </w:rPr>
        <w:t xml:space="preserve"> and aesthetic significance to the Shire of Macedon Ranges. </w:t>
      </w:r>
    </w:p>
    <w:p w14:paraId="4D4BDA31" w14:textId="77777777" w:rsidR="004E5E5C" w:rsidRDefault="004E5E5C" w:rsidP="004E5E5C">
      <w:pPr>
        <w:pBdr>
          <w:bottom w:val="single" w:sz="12" w:space="1" w:color="auto"/>
        </w:pBdr>
        <w:spacing w:before="120" w:after="120"/>
        <w:rPr>
          <w:rFonts w:ascii="Calibri" w:hAnsi="Calibri"/>
          <w:b/>
        </w:rPr>
      </w:pPr>
      <w:r>
        <w:rPr>
          <w:b/>
          <w:i/>
        </w:rPr>
        <w:t>Why is it significant?</w:t>
      </w:r>
    </w:p>
    <w:p w14:paraId="56C0DB13" w14:textId="77777777" w:rsidR="00F5075B" w:rsidRDefault="00F5075B" w:rsidP="00F5075B">
      <w:pPr>
        <w:spacing w:after="120"/>
        <w:jc w:val="both"/>
      </w:pPr>
      <w:r>
        <w:t xml:space="preserve">Dreamthorpe has strong associations with the establishment of hill stations at Mount Macedon by prominent and wealthy Victorians from the 1870s. The place clearly illustrates the initial establishment, and the subsequent development, of the mountain as a summer retreat comprising large garden estates with substantial </w:t>
      </w:r>
      <w:r w:rsidR="001F1E7B">
        <w:t>houses set in extensive grounds</w:t>
      </w:r>
      <w:r>
        <w:t xml:space="preserve"> (Criterion A).</w:t>
      </w:r>
    </w:p>
    <w:p w14:paraId="3FA13DC5" w14:textId="77777777" w:rsidR="00F5075B" w:rsidRDefault="00F5075B" w:rsidP="00F5075B">
      <w:pPr>
        <w:spacing w:after="120"/>
        <w:jc w:val="both"/>
      </w:pPr>
      <w:r>
        <w:t xml:space="preserve">Dreamthorpe is a representative example of a hill station established at the mountain location from the 1870s. It displays typical features of this place type, including extensive grounds, a </w:t>
      </w:r>
      <w:r w:rsidRPr="00AF14D2">
        <w:t>large, prominent house</w:t>
      </w:r>
      <w:r>
        <w:t>, outbuildings and a collection of m</w:t>
      </w:r>
      <w:r w:rsidR="00866534">
        <w:t>ature trees and other plantings</w:t>
      </w:r>
      <w:r>
        <w:t xml:space="preserve"> (Criterion D).</w:t>
      </w:r>
    </w:p>
    <w:p w14:paraId="27CB8E8D" w14:textId="55E4EC85" w:rsidR="00F5075B" w:rsidRDefault="00F5075B" w:rsidP="00F5075B">
      <w:pPr>
        <w:spacing w:after="120"/>
        <w:jc w:val="both"/>
      </w:pPr>
      <w:r>
        <w:t xml:space="preserve">Dreamthorpe is a highly developed picturesque hill station. Extensive grounds, containing </w:t>
      </w:r>
      <w:r w:rsidRPr="00AF14D2">
        <w:t>a prominently-sited house, mature plantings and a water feature pr</w:t>
      </w:r>
      <w:r w:rsidR="00866534">
        <w:t>esent a picturesque composition</w:t>
      </w:r>
      <w:r w:rsidRPr="00AF14D2">
        <w:t xml:space="preserve"> (Criteri</w:t>
      </w:r>
      <w:r w:rsidR="00560999">
        <w:t>on E).</w:t>
      </w:r>
    </w:p>
    <w:p w14:paraId="4A5297DC" w14:textId="320086B7" w:rsidR="00560999" w:rsidRDefault="00560999" w:rsidP="00F5075B">
      <w:pPr>
        <w:spacing w:after="120"/>
        <w:jc w:val="both"/>
        <w:rPr>
          <w:i/>
        </w:rPr>
      </w:pPr>
      <w:r>
        <w:rPr>
          <w:i/>
        </w:rPr>
        <w:t>Summary</w:t>
      </w:r>
    </w:p>
    <w:p w14:paraId="593CD958" w14:textId="78BE5501" w:rsidR="00560999" w:rsidRPr="00560999" w:rsidRDefault="00560999" w:rsidP="00F5075B">
      <w:pPr>
        <w:spacing w:after="120"/>
        <w:jc w:val="both"/>
      </w:pPr>
      <w:r>
        <w:rPr>
          <w:szCs w:val="22"/>
        </w:rPr>
        <w:t>Dreamthorpe</w:t>
      </w:r>
      <w:r w:rsidR="00074084">
        <w:rPr>
          <w:szCs w:val="22"/>
        </w:rPr>
        <w:t>, Mount Macedon</w:t>
      </w:r>
      <w:r>
        <w:rPr>
          <w:szCs w:val="22"/>
        </w:rPr>
        <w:t xml:space="preserve"> is of note as a fine and representative example of a Mount Macedon hill station. Dreamthorpe retains its extensive grounds, modified Victorian house and various outbuildings, and garden which includes mature trees and other plantings. Despite modifications to the house, outbuildings and garden, the place has clear associations with the important hill station class of place.</w:t>
      </w:r>
    </w:p>
    <w:p w14:paraId="7C2EA997" w14:textId="3B525986" w:rsidR="00560999" w:rsidRDefault="00560999" w:rsidP="00F5075B">
      <w:pPr>
        <w:spacing w:after="120"/>
        <w:jc w:val="both"/>
        <w:rPr>
          <w:b/>
        </w:rPr>
      </w:pPr>
      <w:r w:rsidRPr="00560999">
        <w:rPr>
          <w:b/>
        </w:rPr>
        <w:t>Image</w:t>
      </w:r>
    </w:p>
    <w:p w14:paraId="61414A1C" w14:textId="7533EB6A" w:rsidR="007966D1" w:rsidRPr="007966D1" w:rsidRDefault="00176604" w:rsidP="007966D1">
      <w:pPr>
        <w:spacing w:after="120"/>
        <w:rPr>
          <w:rFonts w:cs="Tahoma"/>
          <w:sz w:val="20"/>
          <w:szCs w:val="22"/>
        </w:rPr>
      </w:pPr>
      <w:r w:rsidRPr="00176604">
        <w:rPr>
          <w:rFonts w:cs="Tahoma"/>
          <w:noProof/>
          <w:sz w:val="20"/>
          <w:szCs w:val="22"/>
          <w:lang w:val="en-GB" w:eastAsia="en-GB"/>
        </w:rPr>
        <w:drawing>
          <wp:inline distT="0" distB="0" distL="0" distR="0" wp14:anchorId="232B3DF8" wp14:editId="457452AE">
            <wp:extent cx="4680000" cy="3502800"/>
            <wp:effectExtent l="19050" t="19050" r="2540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502800"/>
                    </a:xfrm>
                    <a:prstGeom prst="rect">
                      <a:avLst/>
                    </a:prstGeom>
                    <a:noFill/>
                    <a:ln>
                      <a:solidFill>
                        <a:schemeClr val="tx1"/>
                      </a:solidFill>
                    </a:ln>
                  </pic:spPr>
                </pic:pic>
              </a:graphicData>
            </a:graphic>
          </wp:inline>
        </w:drawing>
      </w:r>
    </w:p>
    <w:p w14:paraId="5FADEB48" w14:textId="77777777" w:rsidR="009C7603" w:rsidRDefault="007966D1" w:rsidP="007966D1">
      <w:pPr>
        <w:spacing w:after="120"/>
        <w:rPr>
          <w:rFonts w:cs="Tahoma"/>
          <w:sz w:val="20"/>
          <w:szCs w:val="22"/>
        </w:rPr>
        <w:sectPr w:rsidR="009C7603" w:rsidSect="00560999">
          <w:headerReference w:type="even" r:id="rId11"/>
          <w:headerReference w:type="default" r:id="rId12"/>
          <w:footerReference w:type="even" r:id="rId13"/>
          <w:footerReference w:type="default" r:id="rId14"/>
          <w:headerReference w:type="first" r:id="rId15"/>
          <w:pgSz w:w="11900" w:h="16840"/>
          <w:pgMar w:top="1440" w:right="1134" w:bottom="993" w:left="1134" w:header="708" w:footer="708" w:gutter="0"/>
          <w:cols w:space="708"/>
        </w:sectPr>
      </w:pPr>
      <w:r w:rsidRPr="007966D1">
        <w:rPr>
          <w:rFonts w:cs="Tahoma"/>
          <w:sz w:val="20"/>
          <w:szCs w:val="22"/>
        </w:rPr>
        <w:t xml:space="preserve">Figure 2. </w:t>
      </w:r>
      <w:r w:rsidR="00176604">
        <w:rPr>
          <w:rFonts w:cs="Tahoma"/>
          <w:sz w:val="20"/>
          <w:szCs w:val="22"/>
        </w:rPr>
        <w:t>Gabled weatherboard outbuilding currently used as a garage</w:t>
      </w:r>
      <w:r w:rsidRPr="007966D1">
        <w:rPr>
          <w:rFonts w:cs="Tahoma"/>
          <w:sz w:val="20"/>
          <w:szCs w:val="22"/>
        </w:rPr>
        <w:t xml:space="preserve"> (GJM Heritage/Frontier, March 2019)</w:t>
      </w:r>
    </w:p>
    <w:p w14:paraId="3765BAFA" w14:textId="4CF04733" w:rsidR="00560999" w:rsidRDefault="00560999" w:rsidP="00F5075B">
      <w:pPr>
        <w:spacing w:after="120"/>
        <w:jc w:val="both"/>
        <w:rPr>
          <w:b/>
        </w:rPr>
      </w:pPr>
      <w:r>
        <w:rPr>
          <w:b/>
        </w:rPr>
        <w:lastRenderedPageBreak/>
        <w:t>Aerial</w:t>
      </w:r>
    </w:p>
    <w:p w14:paraId="0AF84551" w14:textId="44EDC44A" w:rsidR="007966D1" w:rsidRDefault="007966D1" w:rsidP="00F5075B">
      <w:pPr>
        <w:spacing w:after="120"/>
        <w:jc w:val="both"/>
        <w:rPr>
          <w:b/>
        </w:rPr>
      </w:pPr>
      <w:r>
        <w:rPr>
          <w:b/>
          <w:noProof/>
          <w:lang w:val="en-GB" w:eastAsia="en-GB"/>
        </w:rPr>
        <mc:AlternateContent>
          <mc:Choice Requires="wps">
            <w:drawing>
              <wp:anchor distT="0" distB="0" distL="114300" distR="114300" simplePos="0" relativeHeight="251659264" behindDoc="0" locked="0" layoutInCell="1" allowOverlap="1" wp14:anchorId="709013A3" wp14:editId="6056C086">
                <wp:simplePos x="0" y="0"/>
                <wp:positionH relativeFrom="column">
                  <wp:posOffset>851535</wp:posOffset>
                </wp:positionH>
                <wp:positionV relativeFrom="paragraph">
                  <wp:posOffset>286385</wp:posOffset>
                </wp:positionV>
                <wp:extent cx="3251835" cy="3906203"/>
                <wp:effectExtent l="76200" t="38100" r="81915" b="94615"/>
                <wp:wrapNone/>
                <wp:docPr id="6" name="Freeform 6"/>
                <wp:cNvGraphicFramePr/>
                <a:graphic xmlns:a="http://schemas.openxmlformats.org/drawingml/2006/main">
                  <a:graphicData uri="http://schemas.microsoft.com/office/word/2010/wordprocessingShape">
                    <wps:wsp>
                      <wps:cNvSpPr/>
                      <wps:spPr>
                        <a:xfrm>
                          <a:off x="0" y="0"/>
                          <a:ext cx="3251835" cy="3906203"/>
                        </a:xfrm>
                        <a:custGeom>
                          <a:avLst/>
                          <a:gdLst>
                            <a:gd name="connsiteX0" fmla="*/ 502920 w 3251835"/>
                            <a:gd name="connsiteY0" fmla="*/ 3646170 h 3920490"/>
                            <a:gd name="connsiteX1" fmla="*/ 2651760 w 3251835"/>
                            <a:gd name="connsiteY1" fmla="*/ 3920490 h 3920490"/>
                            <a:gd name="connsiteX2" fmla="*/ 3046095 w 3251835"/>
                            <a:gd name="connsiteY2" fmla="*/ 3406140 h 3920490"/>
                            <a:gd name="connsiteX3" fmla="*/ 3251835 w 3251835"/>
                            <a:gd name="connsiteY3" fmla="*/ 2840355 h 3920490"/>
                            <a:gd name="connsiteX4" fmla="*/ 3126105 w 3251835"/>
                            <a:gd name="connsiteY4" fmla="*/ 80010 h 3920490"/>
                            <a:gd name="connsiteX5" fmla="*/ 1045845 w 3251835"/>
                            <a:gd name="connsiteY5" fmla="*/ 0 h 3920490"/>
                            <a:gd name="connsiteX6" fmla="*/ 1108710 w 3251835"/>
                            <a:gd name="connsiteY6" fmla="*/ 668655 h 3920490"/>
                            <a:gd name="connsiteX7" fmla="*/ 720090 w 3251835"/>
                            <a:gd name="connsiteY7" fmla="*/ 1125855 h 3920490"/>
                            <a:gd name="connsiteX8" fmla="*/ 0 w 3251835"/>
                            <a:gd name="connsiteY8" fmla="*/ 1314450 h 3920490"/>
                            <a:gd name="connsiteX9" fmla="*/ 502920 w 3251835"/>
                            <a:gd name="connsiteY9" fmla="*/ 3646170 h 3920490"/>
                            <a:gd name="connsiteX0" fmla="*/ 525780 w 3251835"/>
                            <a:gd name="connsiteY0" fmla="*/ 3646170 h 3920490"/>
                            <a:gd name="connsiteX1" fmla="*/ 2651760 w 3251835"/>
                            <a:gd name="connsiteY1" fmla="*/ 3920490 h 3920490"/>
                            <a:gd name="connsiteX2" fmla="*/ 3046095 w 3251835"/>
                            <a:gd name="connsiteY2" fmla="*/ 3406140 h 3920490"/>
                            <a:gd name="connsiteX3" fmla="*/ 3251835 w 3251835"/>
                            <a:gd name="connsiteY3" fmla="*/ 2840355 h 3920490"/>
                            <a:gd name="connsiteX4" fmla="*/ 3126105 w 3251835"/>
                            <a:gd name="connsiteY4" fmla="*/ 80010 h 3920490"/>
                            <a:gd name="connsiteX5" fmla="*/ 1045845 w 3251835"/>
                            <a:gd name="connsiteY5" fmla="*/ 0 h 3920490"/>
                            <a:gd name="connsiteX6" fmla="*/ 1108710 w 3251835"/>
                            <a:gd name="connsiteY6" fmla="*/ 668655 h 3920490"/>
                            <a:gd name="connsiteX7" fmla="*/ 720090 w 3251835"/>
                            <a:gd name="connsiteY7" fmla="*/ 1125855 h 3920490"/>
                            <a:gd name="connsiteX8" fmla="*/ 0 w 3251835"/>
                            <a:gd name="connsiteY8" fmla="*/ 1314450 h 3920490"/>
                            <a:gd name="connsiteX9" fmla="*/ 525780 w 3251835"/>
                            <a:gd name="connsiteY9" fmla="*/ 3646170 h 3920490"/>
                            <a:gd name="connsiteX0" fmla="*/ 508635 w 3234690"/>
                            <a:gd name="connsiteY0" fmla="*/ 3646170 h 3920490"/>
                            <a:gd name="connsiteX1" fmla="*/ 2634615 w 3234690"/>
                            <a:gd name="connsiteY1" fmla="*/ 3920490 h 3920490"/>
                            <a:gd name="connsiteX2" fmla="*/ 3028950 w 3234690"/>
                            <a:gd name="connsiteY2" fmla="*/ 3406140 h 3920490"/>
                            <a:gd name="connsiteX3" fmla="*/ 3234690 w 3234690"/>
                            <a:gd name="connsiteY3" fmla="*/ 2840355 h 3920490"/>
                            <a:gd name="connsiteX4" fmla="*/ 3108960 w 3234690"/>
                            <a:gd name="connsiteY4" fmla="*/ 80010 h 3920490"/>
                            <a:gd name="connsiteX5" fmla="*/ 1028700 w 3234690"/>
                            <a:gd name="connsiteY5" fmla="*/ 0 h 3920490"/>
                            <a:gd name="connsiteX6" fmla="*/ 1091565 w 3234690"/>
                            <a:gd name="connsiteY6" fmla="*/ 668655 h 3920490"/>
                            <a:gd name="connsiteX7" fmla="*/ 702945 w 3234690"/>
                            <a:gd name="connsiteY7" fmla="*/ 1125855 h 3920490"/>
                            <a:gd name="connsiteX8" fmla="*/ 0 w 3234690"/>
                            <a:gd name="connsiteY8" fmla="*/ 1320165 h 3920490"/>
                            <a:gd name="connsiteX9" fmla="*/ 508635 w 3234690"/>
                            <a:gd name="connsiteY9" fmla="*/ 3646170 h 3920490"/>
                            <a:gd name="connsiteX0" fmla="*/ 525780 w 3251835"/>
                            <a:gd name="connsiteY0" fmla="*/ 3646170 h 3920490"/>
                            <a:gd name="connsiteX1" fmla="*/ 2651760 w 3251835"/>
                            <a:gd name="connsiteY1" fmla="*/ 3920490 h 3920490"/>
                            <a:gd name="connsiteX2" fmla="*/ 3046095 w 3251835"/>
                            <a:gd name="connsiteY2" fmla="*/ 3406140 h 3920490"/>
                            <a:gd name="connsiteX3" fmla="*/ 3251835 w 3251835"/>
                            <a:gd name="connsiteY3" fmla="*/ 2840355 h 3920490"/>
                            <a:gd name="connsiteX4" fmla="*/ 3126105 w 3251835"/>
                            <a:gd name="connsiteY4" fmla="*/ 80010 h 3920490"/>
                            <a:gd name="connsiteX5" fmla="*/ 1045845 w 3251835"/>
                            <a:gd name="connsiteY5" fmla="*/ 0 h 3920490"/>
                            <a:gd name="connsiteX6" fmla="*/ 1108710 w 3251835"/>
                            <a:gd name="connsiteY6" fmla="*/ 668655 h 3920490"/>
                            <a:gd name="connsiteX7" fmla="*/ 720090 w 3251835"/>
                            <a:gd name="connsiteY7" fmla="*/ 1125855 h 3920490"/>
                            <a:gd name="connsiteX8" fmla="*/ 0 w 3251835"/>
                            <a:gd name="connsiteY8" fmla="*/ 1303020 h 3920490"/>
                            <a:gd name="connsiteX9" fmla="*/ 525780 w 3251835"/>
                            <a:gd name="connsiteY9" fmla="*/ 3646170 h 3920490"/>
                            <a:gd name="connsiteX0" fmla="*/ 525780 w 3251835"/>
                            <a:gd name="connsiteY0" fmla="*/ 3631883 h 3906203"/>
                            <a:gd name="connsiteX1" fmla="*/ 2651760 w 3251835"/>
                            <a:gd name="connsiteY1" fmla="*/ 3906203 h 3906203"/>
                            <a:gd name="connsiteX2" fmla="*/ 3046095 w 3251835"/>
                            <a:gd name="connsiteY2" fmla="*/ 3391853 h 3906203"/>
                            <a:gd name="connsiteX3" fmla="*/ 3251835 w 3251835"/>
                            <a:gd name="connsiteY3" fmla="*/ 2826068 h 3906203"/>
                            <a:gd name="connsiteX4" fmla="*/ 3126105 w 3251835"/>
                            <a:gd name="connsiteY4" fmla="*/ 65723 h 3906203"/>
                            <a:gd name="connsiteX5" fmla="*/ 1045845 w 3251835"/>
                            <a:gd name="connsiteY5" fmla="*/ 0 h 3906203"/>
                            <a:gd name="connsiteX6" fmla="*/ 1108710 w 3251835"/>
                            <a:gd name="connsiteY6" fmla="*/ 654368 h 3906203"/>
                            <a:gd name="connsiteX7" fmla="*/ 720090 w 3251835"/>
                            <a:gd name="connsiteY7" fmla="*/ 1111568 h 3906203"/>
                            <a:gd name="connsiteX8" fmla="*/ 0 w 3251835"/>
                            <a:gd name="connsiteY8" fmla="*/ 1288733 h 3906203"/>
                            <a:gd name="connsiteX9" fmla="*/ 525780 w 3251835"/>
                            <a:gd name="connsiteY9" fmla="*/ 3631883 h 3906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51835" h="3906203">
                              <a:moveTo>
                                <a:pt x="525780" y="3631883"/>
                              </a:moveTo>
                              <a:lnTo>
                                <a:pt x="2651760" y="3906203"/>
                              </a:lnTo>
                              <a:lnTo>
                                <a:pt x="3046095" y="3391853"/>
                              </a:lnTo>
                              <a:lnTo>
                                <a:pt x="3251835" y="2826068"/>
                              </a:lnTo>
                              <a:lnTo>
                                <a:pt x="3126105" y="65723"/>
                              </a:lnTo>
                              <a:lnTo>
                                <a:pt x="1045845" y="0"/>
                              </a:lnTo>
                              <a:lnTo>
                                <a:pt x="1108710" y="654368"/>
                              </a:lnTo>
                              <a:lnTo>
                                <a:pt x="720090" y="1111568"/>
                              </a:lnTo>
                              <a:lnTo>
                                <a:pt x="0" y="1288733"/>
                              </a:lnTo>
                              <a:lnTo>
                                <a:pt x="525780" y="3631883"/>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BE27" id="Freeform 6" o:spid="_x0000_s1026" style="position:absolute;margin-left:67.05pt;margin-top:22.55pt;width:256.05pt;height:30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1835,390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" path="m525780,3631883r2125980,274320l3046095,3391853r205740,-565785l3126105,65723,1045845,r62865,654368l720090,1111568,,1288733,525780,3631883xe" filled="f" strokecolor="#00b050" strokeweight="2.5pt">
                <v:shadow on="t" color="black" opacity="22937f" origin=",.5" offset="0,.63889mm"/>
                <v:path arrowok="t" o:connecttype="custom" o:connectlocs="525780,3631883;2651760,3906203;3046095,3391853;3251835,2826068;3126105,65723;1045845,0;1108710,654368;720090,1111568;0,1288733;525780,3631883" o:connectangles="0,0,0,0,0,0,0,0,0,0"/>
              </v:shape>
            </w:pict>
          </mc:Fallback>
        </mc:AlternateContent>
      </w:r>
      <w:r w:rsidRPr="007966D1">
        <w:rPr>
          <w:b/>
          <w:noProof/>
          <w:lang w:val="en-GB" w:eastAsia="en-GB"/>
        </w:rPr>
        <w:drawing>
          <wp:inline distT="0" distB="0" distL="0" distR="0" wp14:anchorId="25CA9960" wp14:editId="01FA2ABB">
            <wp:extent cx="4638040" cy="4572000"/>
            <wp:effectExtent l="19050" t="19050" r="101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040" cy="4572000"/>
                    </a:xfrm>
                    <a:prstGeom prst="rect">
                      <a:avLst/>
                    </a:prstGeom>
                    <a:noFill/>
                    <a:ln>
                      <a:solidFill>
                        <a:schemeClr val="tx1"/>
                      </a:solidFill>
                    </a:ln>
                  </pic:spPr>
                </pic:pic>
              </a:graphicData>
            </a:graphic>
          </wp:inline>
        </w:drawing>
      </w:r>
    </w:p>
    <w:p w14:paraId="7E5F1D90" w14:textId="77F68921" w:rsidR="007966D1" w:rsidRPr="00560999" w:rsidRDefault="007966D1" w:rsidP="00F5075B">
      <w:pPr>
        <w:spacing w:after="120"/>
        <w:jc w:val="both"/>
        <w:rPr>
          <w:b/>
        </w:rPr>
      </w:pPr>
      <w:r>
        <w:rPr>
          <w:sz w:val="20"/>
          <w:szCs w:val="20"/>
        </w:rPr>
        <w:t>Figure 3. Aerial photo of 455 Mount Macedon Road, Mount Macedon (Source: Macedon Ranges Shire Council, aerial dated March 2018).</w:t>
      </w:r>
    </w:p>
    <w:p w14:paraId="23F81DF4" w14:textId="77777777" w:rsidR="004E5E5C" w:rsidRDefault="004E5E5C" w:rsidP="004E5E5C">
      <w:pPr>
        <w:pBdr>
          <w:bottom w:val="single" w:sz="12" w:space="1" w:color="auto"/>
        </w:pBdr>
        <w:spacing w:before="60" w:after="80" w:line="254" w:lineRule="auto"/>
        <w:ind w:left="14"/>
        <w:rPr>
          <w:rFonts w:ascii="Calibri" w:hAnsi="Calibri"/>
          <w:b/>
        </w:rPr>
      </w:pPr>
      <w:r>
        <w:rPr>
          <w:b/>
        </w:rPr>
        <w:t>Primary source:</w:t>
      </w:r>
    </w:p>
    <w:p w14:paraId="5940359A" w14:textId="2140DCDC" w:rsidR="00051DBB" w:rsidRPr="00E4637D" w:rsidRDefault="00E4637D" w:rsidP="00E4637D">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051DBB" w:rsidRPr="00E4637D" w:rsidSect="00560999">
      <w:footerReference w:type="default" r:id="rId17"/>
      <w:pgSz w:w="11900" w:h="16840"/>
      <w:pgMar w:top="1440" w:right="1134" w:bottom="993"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B671C" w14:textId="77777777" w:rsidR="00E73552" w:rsidRDefault="00E73552">
      <w:r>
        <w:separator/>
      </w:r>
    </w:p>
  </w:endnote>
  <w:endnote w:type="continuationSeparator" w:id="0">
    <w:p w14:paraId="2017E968" w14:textId="77777777" w:rsidR="00E73552" w:rsidRDefault="00E7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E2D9B" w14:textId="77777777" w:rsidR="0071079B" w:rsidRDefault="00AB7FA1"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61985159"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D846" w14:textId="04433053" w:rsidR="0071079B" w:rsidRPr="007C7631" w:rsidRDefault="00AB7FA1"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C37635">
      <w:rPr>
        <w:rStyle w:val="PageNumber"/>
        <w:noProof/>
        <w:sz w:val="18"/>
      </w:rPr>
      <w:t>2</w:t>
    </w:r>
    <w:r w:rsidRPr="007C7631">
      <w:rPr>
        <w:rStyle w:val="PageNumber"/>
        <w:sz w:val="18"/>
      </w:rPr>
      <w:fldChar w:fldCharType="end"/>
    </w:r>
  </w:p>
  <w:p w14:paraId="4A26D21E"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9C586" w14:textId="2FBEA299" w:rsidR="009C7603" w:rsidRPr="007C7631" w:rsidRDefault="009C7603"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C37635">
      <w:rPr>
        <w:rStyle w:val="PageNumber"/>
        <w:noProof/>
        <w:sz w:val="18"/>
      </w:rPr>
      <w:t>3</w:t>
    </w:r>
    <w:r w:rsidRPr="007C7631">
      <w:rPr>
        <w:rStyle w:val="PageNumber"/>
        <w:sz w:val="18"/>
      </w:rPr>
      <w:fldChar w:fldCharType="end"/>
    </w:r>
  </w:p>
  <w:p w14:paraId="03FB8F8F" w14:textId="027361F6" w:rsidR="009C7603" w:rsidRPr="0000784D" w:rsidRDefault="009C7603" w:rsidP="007C7631">
    <w:pPr>
      <w:pStyle w:val="Footer"/>
      <w:ind w:right="360"/>
      <w:jc w:val="center"/>
      <w:rPr>
        <w:rFonts w:ascii="Times New Roman" w:hAnsi="Times New Roman"/>
        <w:color w:val="990000"/>
      </w:rPr>
    </w:pPr>
    <w:r w:rsidRPr="0000784D">
      <w:rPr>
        <w:rFonts w:ascii="Times New Roman" w:hAnsi="Times New Roman" w:cs="TimesNewRomanPSMT"/>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A81DF" w14:textId="77777777" w:rsidR="00E73552" w:rsidRDefault="00E73552">
      <w:r>
        <w:separator/>
      </w:r>
    </w:p>
  </w:footnote>
  <w:footnote w:type="continuationSeparator" w:id="0">
    <w:p w14:paraId="39F32E3B" w14:textId="77777777" w:rsidR="00E73552" w:rsidRDefault="00E73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863F6" w14:textId="150B9BF6" w:rsidR="0017250C" w:rsidRDefault="0027093A">
    <w:pPr>
      <w:pStyle w:val="Header"/>
    </w:pPr>
    <w:r>
      <w:rPr>
        <w:noProof/>
        <w:lang w:val="en-GB" w:eastAsia="en-GB"/>
      </w:rPr>
      <mc:AlternateContent>
        <mc:Choice Requires="wps">
          <w:drawing>
            <wp:anchor distT="0" distB="0" distL="114300" distR="114300" simplePos="0" relativeHeight="251657216" behindDoc="1" locked="0" layoutInCell="0" allowOverlap="1" wp14:anchorId="28947254" wp14:editId="498BD8DE">
              <wp:simplePos x="0" y="0"/>
              <wp:positionH relativeFrom="margin">
                <wp:align>center</wp:align>
              </wp:positionH>
              <wp:positionV relativeFrom="margin">
                <wp:align>center</wp:align>
              </wp:positionV>
              <wp:extent cx="5749290" cy="2874645"/>
              <wp:effectExtent l="0" t="990600" r="0" b="878205"/>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9290" cy="2874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5CB925" w14:textId="77777777" w:rsidR="0027093A" w:rsidRDefault="0027093A" w:rsidP="0027093A">
                          <w:pPr>
                            <w:pStyle w:val="NormalWeb"/>
                            <w:spacing w:before="0" w:beforeAutospacing="0" w:after="0" w:afterAutospacing="0"/>
                            <w:jc w:val="center"/>
                          </w:pPr>
                          <w:r>
                            <w:rPr>
                              <w:rFonts w:ascii="Calibri" w:hAnsi="Calibri" w:cs="Calibri"/>
                              <w:color w:val="C0C0C0"/>
                              <w:sz w:val="2"/>
                              <w:szCs w:val="2"/>
                              <w14:textFill>
                                <w14:solidFill>
                                  <w14:srgbClr w14:val="C0C0C0">
                                    <w14:alpha w14:val="57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8947254" id="_x0000_t202" coordsize="21600,21600" o:spt="202" path="m,l,21600r21600,l21600,xe">
              <v:stroke joinstyle="miter"/>
              <v:path gradientshapeok="t" o:connecttype="rect"/>
            </v:shapetype>
            <v:shape id="WordArt 2" o:spid="_x0000_s1026" type="#_x0000_t202" style="position:absolute;margin-left:0;margin-top:0;width:452.7pt;height:226.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" o:allowincell="f" filled="f" stroked="f">
              <v:stroke joinstyle="round"/>
              <o:lock v:ext="edit" shapetype="t"/>
              <v:textbox style="mso-fit-shape-to-text:t">
                <w:txbxContent>
                  <w:p w14:paraId="195CB925" w14:textId="77777777" w:rsidR="0027093A" w:rsidRDefault="0027093A" w:rsidP="0027093A">
                    <w:pPr>
                      <w:pStyle w:val="NormalWeb"/>
                      <w:spacing w:before="0" w:beforeAutospacing="0" w:after="0" w:afterAutospacing="0"/>
                      <w:jc w:val="center"/>
                    </w:pPr>
                    <w:r>
                      <w:rPr>
                        <w:rFonts w:ascii="Calibri" w:hAnsi="Calibri" w:cs="Calibri"/>
                        <w:color w:val="C0C0C0"/>
                        <w:sz w:val="2"/>
                        <w:szCs w:val="2"/>
                        <w14:textFill>
                          <w14:solidFill>
                            <w14:srgbClr w14:val="C0C0C0">
                              <w14:alpha w14:val="57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B7FDB" w14:textId="0ACCC5B0" w:rsidR="0071079B" w:rsidRDefault="0071079B" w:rsidP="0017250C">
    <w:pPr>
      <w:pStyle w:val="Header"/>
      <w:tabs>
        <w:tab w:val="clear" w:pos="8640"/>
        <w:tab w:val="left" w:pos="4920"/>
        <w:tab w:val="right" w:pos="9639"/>
      </w:tabs>
    </w:pPr>
  </w:p>
  <w:p w14:paraId="1F8800A0" w14:textId="77777777" w:rsidR="0017250C" w:rsidRPr="001D2A7F" w:rsidRDefault="0017250C" w:rsidP="00A5271D">
    <w:pPr>
      <w:pStyle w:val="Header"/>
      <w:jc w:val="right"/>
      <w:rPr>
        <w:b/>
        <w:color w:val="99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1F2E6" w14:textId="77777777" w:rsidR="0017250C" w:rsidRDefault="00E73552">
    <w:pPr>
      <w:pStyle w:val="Header"/>
    </w:pPr>
    <w:r>
      <w:rPr>
        <w:noProof/>
      </w:rPr>
      <w:pict w14:anchorId="10622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52.7pt;height:226.3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28180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DEB5324"/>
    <w:multiLevelType w:val="hybridMultilevel"/>
    <w:tmpl w:val="ABB8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6"/>
  </w:num>
  <w:num w:numId="6">
    <w:abstractNumId w:val="14"/>
  </w:num>
  <w:num w:numId="7">
    <w:abstractNumId w:val="15"/>
  </w:num>
  <w:num w:numId="8">
    <w:abstractNumId w:val="8"/>
  </w:num>
  <w:num w:numId="9">
    <w:abstractNumId w:val="19"/>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7"/>
  </w:num>
  <w:num w:numId="17">
    <w:abstractNumId w:val="11"/>
  </w:num>
  <w:num w:numId="18">
    <w:abstractNumId w:val="3"/>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26DD"/>
    <w:rsid w:val="000077A4"/>
    <w:rsid w:val="0000784D"/>
    <w:rsid w:val="000168B2"/>
    <w:rsid w:val="00027702"/>
    <w:rsid w:val="00033076"/>
    <w:rsid w:val="00051DBB"/>
    <w:rsid w:val="00060005"/>
    <w:rsid w:val="00072040"/>
    <w:rsid w:val="00073D6F"/>
    <w:rsid w:val="00074084"/>
    <w:rsid w:val="00081E79"/>
    <w:rsid w:val="00085D28"/>
    <w:rsid w:val="000A3A25"/>
    <w:rsid w:val="000B2164"/>
    <w:rsid w:val="000C1BAF"/>
    <w:rsid w:val="000C58CA"/>
    <w:rsid w:val="001043A7"/>
    <w:rsid w:val="0010500E"/>
    <w:rsid w:val="001072D6"/>
    <w:rsid w:val="00113392"/>
    <w:rsid w:val="00122E1E"/>
    <w:rsid w:val="001235D9"/>
    <w:rsid w:val="0014268C"/>
    <w:rsid w:val="0014625F"/>
    <w:rsid w:val="00146D5A"/>
    <w:rsid w:val="00151756"/>
    <w:rsid w:val="00155C6F"/>
    <w:rsid w:val="00160E32"/>
    <w:rsid w:val="001614D8"/>
    <w:rsid w:val="00164644"/>
    <w:rsid w:val="0017250C"/>
    <w:rsid w:val="00176604"/>
    <w:rsid w:val="001767F0"/>
    <w:rsid w:val="0018217F"/>
    <w:rsid w:val="001862DA"/>
    <w:rsid w:val="00196A79"/>
    <w:rsid w:val="001B165A"/>
    <w:rsid w:val="001D2A7F"/>
    <w:rsid w:val="001F1E7B"/>
    <w:rsid w:val="001F6D9B"/>
    <w:rsid w:val="00210FFB"/>
    <w:rsid w:val="002563B5"/>
    <w:rsid w:val="002605BF"/>
    <w:rsid w:val="00260C69"/>
    <w:rsid w:val="002708CE"/>
    <w:rsid w:val="0027093A"/>
    <w:rsid w:val="002825C0"/>
    <w:rsid w:val="002836ED"/>
    <w:rsid w:val="002868B4"/>
    <w:rsid w:val="00290109"/>
    <w:rsid w:val="00291895"/>
    <w:rsid w:val="00292D5E"/>
    <w:rsid w:val="002A3063"/>
    <w:rsid w:val="002B67C8"/>
    <w:rsid w:val="002C708E"/>
    <w:rsid w:val="002D7083"/>
    <w:rsid w:val="002E709D"/>
    <w:rsid w:val="002F379B"/>
    <w:rsid w:val="00306F14"/>
    <w:rsid w:val="003224BA"/>
    <w:rsid w:val="003242BC"/>
    <w:rsid w:val="00336C95"/>
    <w:rsid w:val="00344696"/>
    <w:rsid w:val="00352983"/>
    <w:rsid w:val="00354C77"/>
    <w:rsid w:val="00355C4C"/>
    <w:rsid w:val="00365E9E"/>
    <w:rsid w:val="00371B86"/>
    <w:rsid w:val="00374B22"/>
    <w:rsid w:val="00377036"/>
    <w:rsid w:val="00380978"/>
    <w:rsid w:val="00395EC3"/>
    <w:rsid w:val="003B120A"/>
    <w:rsid w:val="003B5FD6"/>
    <w:rsid w:val="003B77F5"/>
    <w:rsid w:val="003C1848"/>
    <w:rsid w:val="003C6788"/>
    <w:rsid w:val="003C79AE"/>
    <w:rsid w:val="003D33B9"/>
    <w:rsid w:val="003D42D5"/>
    <w:rsid w:val="003E0810"/>
    <w:rsid w:val="004122B6"/>
    <w:rsid w:val="00420CCC"/>
    <w:rsid w:val="004264C6"/>
    <w:rsid w:val="00430AD4"/>
    <w:rsid w:val="00441F5C"/>
    <w:rsid w:val="0045089B"/>
    <w:rsid w:val="004607B9"/>
    <w:rsid w:val="004735FE"/>
    <w:rsid w:val="0049419D"/>
    <w:rsid w:val="004A124C"/>
    <w:rsid w:val="004C6804"/>
    <w:rsid w:val="004E5E5C"/>
    <w:rsid w:val="005012CE"/>
    <w:rsid w:val="00504854"/>
    <w:rsid w:val="00560999"/>
    <w:rsid w:val="00562A97"/>
    <w:rsid w:val="00572AB1"/>
    <w:rsid w:val="00582775"/>
    <w:rsid w:val="005B15AA"/>
    <w:rsid w:val="005C5740"/>
    <w:rsid w:val="005D2B90"/>
    <w:rsid w:val="005D79B5"/>
    <w:rsid w:val="00620CD3"/>
    <w:rsid w:val="00627202"/>
    <w:rsid w:val="00630054"/>
    <w:rsid w:val="00635DD5"/>
    <w:rsid w:val="006462B3"/>
    <w:rsid w:val="00662E71"/>
    <w:rsid w:val="00691F93"/>
    <w:rsid w:val="006934EC"/>
    <w:rsid w:val="00694875"/>
    <w:rsid w:val="006A10B1"/>
    <w:rsid w:val="006F0655"/>
    <w:rsid w:val="006F51D1"/>
    <w:rsid w:val="0071079B"/>
    <w:rsid w:val="007147C4"/>
    <w:rsid w:val="007157E1"/>
    <w:rsid w:val="00723B99"/>
    <w:rsid w:val="00730653"/>
    <w:rsid w:val="00733E86"/>
    <w:rsid w:val="007451F9"/>
    <w:rsid w:val="007459B2"/>
    <w:rsid w:val="00751B73"/>
    <w:rsid w:val="0076785A"/>
    <w:rsid w:val="00787A60"/>
    <w:rsid w:val="007966D1"/>
    <w:rsid w:val="007A3213"/>
    <w:rsid w:val="007A7E1A"/>
    <w:rsid w:val="007B37A7"/>
    <w:rsid w:val="007C2938"/>
    <w:rsid w:val="007C3DC9"/>
    <w:rsid w:val="007C7631"/>
    <w:rsid w:val="007E3577"/>
    <w:rsid w:val="007E4B42"/>
    <w:rsid w:val="007E5229"/>
    <w:rsid w:val="007F2CEE"/>
    <w:rsid w:val="00827454"/>
    <w:rsid w:val="00833F20"/>
    <w:rsid w:val="008352F6"/>
    <w:rsid w:val="008528A7"/>
    <w:rsid w:val="00853D58"/>
    <w:rsid w:val="00866534"/>
    <w:rsid w:val="008962B3"/>
    <w:rsid w:val="008A3084"/>
    <w:rsid w:val="008B2B60"/>
    <w:rsid w:val="008B2C5F"/>
    <w:rsid w:val="008C4AE1"/>
    <w:rsid w:val="008C68A2"/>
    <w:rsid w:val="008D0AC9"/>
    <w:rsid w:val="008D61C0"/>
    <w:rsid w:val="008F4846"/>
    <w:rsid w:val="00905D65"/>
    <w:rsid w:val="009249B6"/>
    <w:rsid w:val="00924D5C"/>
    <w:rsid w:val="00926FD7"/>
    <w:rsid w:val="00957EE9"/>
    <w:rsid w:val="00972237"/>
    <w:rsid w:val="009A0503"/>
    <w:rsid w:val="009A0E9B"/>
    <w:rsid w:val="009A3151"/>
    <w:rsid w:val="009A5EE7"/>
    <w:rsid w:val="009A7A79"/>
    <w:rsid w:val="009C7603"/>
    <w:rsid w:val="009F1356"/>
    <w:rsid w:val="009F62A9"/>
    <w:rsid w:val="00A32BC2"/>
    <w:rsid w:val="00A34055"/>
    <w:rsid w:val="00A376DC"/>
    <w:rsid w:val="00A5099C"/>
    <w:rsid w:val="00A5271D"/>
    <w:rsid w:val="00A60A54"/>
    <w:rsid w:val="00A65ABE"/>
    <w:rsid w:val="00A73613"/>
    <w:rsid w:val="00AB4AE0"/>
    <w:rsid w:val="00AB613B"/>
    <w:rsid w:val="00AB7FA1"/>
    <w:rsid w:val="00AC7BBA"/>
    <w:rsid w:val="00AD61F3"/>
    <w:rsid w:val="00AE2322"/>
    <w:rsid w:val="00AF14D2"/>
    <w:rsid w:val="00B43F43"/>
    <w:rsid w:val="00B75100"/>
    <w:rsid w:val="00B83B11"/>
    <w:rsid w:val="00B86DC4"/>
    <w:rsid w:val="00BA4C15"/>
    <w:rsid w:val="00BC6004"/>
    <w:rsid w:val="00BD7856"/>
    <w:rsid w:val="00BE08ED"/>
    <w:rsid w:val="00BE40CD"/>
    <w:rsid w:val="00BF397B"/>
    <w:rsid w:val="00BF594B"/>
    <w:rsid w:val="00BF79D8"/>
    <w:rsid w:val="00C13545"/>
    <w:rsid w:val="00C248A2"/>
    <w:rsid w:val="00C25750"/>
    <w:rsid w:val="00C37635"/>
    <w:rsid w:val="00C40C47"/>
    <w:rsid w:val="00C412AE"/>
    <w:rsid w:val="00C47186"/>
    <w:rsid w:val="00C56026"/>
    <w:rsid w:val="00C61A39"/>
    <w:rsid w:val="00C81816"/>
    <w:rsid w:val="00C93854"/>
    <w:rsid w:val="00C93D64"/>
    <w:rsid w:val="00C94865"/>
    <w:rsid w:val="00C94C3C"/>
    <w:rsid w:val="00CA41EC"/>
    <w:rsid w:val="00CB1A52"/>
    <w:rsid w:val="00CB478B"/>
    <w:rsid w:val="00CC552B"/>
    <w:rsid w:val="00CD0727"/>
    <w:rsid w:val="00CE11D3"/>
    <w:rsid w:val="00CF6949"/>
    <w:rsid w:val="00CF7B1C"/>
    <w:rsid w:val="00D03BC0"/>
    <w:rsid w:val="00D10CDD"/>
    <w:rsid w:val="00D25242"/>
    <w:rsid w:val="00D25640"/>
    <w:rsid w:val="00D2659C"/>
    <w:rsid w:val="00D30E28"/>
    <w:rsid w:val="00D57824"/>
    <w:rsid w:val="00D91CCB"/>
    <w:rsid w:val="00D961E6"/>
    <w:rsid w:val="00DC2EB9"/>
    <w:rsid w:val="00DD02C7"/>
    <w:rsid w:val="00DD5852"/>
    <w:rsid w:val="00DE1F89"/>
    <w:rsid w:val="00DE5919"/>
    <w:rsid w:val="00DF298F"/>
    <w:rsid w:val="00DF55DB"/>
    <w:rsid w:val="00DF7894"/>
    <w:rsid w:val="00DF7F65"/>
    <w:rsid w:val="00E35F17"/>
    <w:rsid w:val="00E41057"/>
    <w:rsid w:val="00E4637D"/>
    <w:rsid w:val="00E56052"/>
    <w:rsid w:val="00E73552"/>
    <w:rsid w:val="00E830DB"/>
    <w:rsid w:val="00E91D0F"/>
    <w:rsid w:val="00EE4100"/>
    <w:rsid w:val="00EF5A3B"/>
    <w:rsid w:val="00F027D7"/>
    <w:rsid w:val="00F066E3"/>
    <w:rsid w:val="00F152B1"/>
    <w:rsid w:val="00F302C9"/>
    <w:rsid w:val="00F31BC6"/>
    <w:rsid w:val="00F41BC9"/>
    <w:rsid w:val="00F5075B"/>
    <w:rsid w:val="00F53F80"/>
    <w:rsid w:val="00F5479A"/>
    <w:rsid w:val="00F63DEC"/>
    <w:rsid w:val="00F7075A"/>
    <w:rsid w:val="00F7737A"/>
    <w:rsid w:val="00FA18C8"/>
    <w:rsid w:val="00FA5046"/>
    <w:rsid w:val="00FC7381"/>
    <w:rsid w:val="00FE1DC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F95F76"/>
  <w15:docId w15:val="{48DC6899-D7B2-0D42-A5B7-1C4CECE8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D30E28"/>
    <w:pPr>
      <w:spacing w:before="100" w:beforeAutospacing="1" w:after="100" w:afterAutospacing="1"/>
    </w:pPr>
    <w:rPr>
      <w:rFonts w:ascii="Times New Roman" w:eastAsiaTheme="minorEastAsia" w:hAnsi="Times New Roman" w:cs="Times New Roman"/>
      <w:sz w:val="24"/>
      <w:lang w:val="en-AU"/>
    </w:rPr>
  </w:style>
  <w:style w:type="character" w:styleId="CommentReference">
    <w:name w:val="annotation reference"/>
    <w:basedOn w:val="DefaultParagraphFont"/>
    <w:uiPriority w:val="99"/>
    <w:semiHidden/>
    <w:unhideWhenUsed/>
    <w:rsid w:val="00355C4C"/>
    <w:rPr>
      <w:sz w:val="16"/>
      <w:szCs w:val="16"/>
    </w:rPr>
  </w:style>
  <w:style w:type="paragraph" w:styleId="CommentText">
    <w:name w:val="annotation text"/>
    <w:basedOn w:val="Normal"/>
    <w:link w:val="CommentTextChar"/>
    <w:uiPriority w:val="99"/>
    <w:semiHidden/>
    <w:unhideWhenUsed/>
    <w:rsid w:val="00355C4C"/>
    <w:rPr>
      <w:sz w:val="20"/>
      <w:szCs w:val="20"/>
    </w:rPr>
  </w:style>
  <w:style w:type="character" w:customStyle="1" w:styleId="CommentTextChar">
    <w:name w:val="Comment Text Char"/>
    <w:basedOn w:val="DefaultParagraphFont"/>
    <w:link w:val="CommentText"/>
    <w:uiPriority w:val="99"/>
    <w:semiHidden/>
    <w:rsid w:val="00355C4C"/>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355C4C"/>
    <w:rPr>
      <w:b/>
      <w:bCs/>
    </w:rPr>
  </w:style>
  <w:style w:type="character" w:customStyle="1" w:styleId="CommentSubjectChar">
    <w:name w:val="Comment Subject Char"/>
    <w:basedOn w:val="CommentTextChar"/>
    <w:link w:val="CommentSubject"/>
    <w:uiPriority w:val="99"/>
    <w:semiHidden/>
    <w:rsid w:val="00355C4C"/>
    <w:rPr>
      <w:rFonts w:asciiTheme="majorHAnsi" w:hAnsiTheme="majorHAnsi"/>
      <w:b/>
      <w:bCs/>
      <w:sz w:val="20"/>
      <w:szCs w:val="20"/>
    </w:rPr>
  </w:style>
  <w:style w:type="paragraph" w:styleId="Revision">
    <w:name w:val="Revision"/>
    <w:hidden/>
    <w:uiPriority w:val="99"/>
    <w:semiHidden/>
    <w:rsid w:val="006934EC"/>
    <w:rPr>
      <w:rFonts w:asciiTheme="majorHAnsi" w:hAnsiTheme="majorHAnsi"/>
      <w:sz w:val="22"/>
    </w:rPr>
  </w:style>
  <w:style w:type="paragraph" w:customStyle="1" w:styleId="Default">
    <w:name w:val="Default"/>
    <w:rsid w:val="007966D1"/>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204782">
      <w:bodyDiv w:val="1"/>
      <w:marLeft w:val="0"/>
      <w:marRight w:val="0"/>
      <w:marTop w:val="0"/>
      <w:marBottom w:val="0"/>
      <w:divBdr>
        <w:top w:val="none" w:sz="0" w:space="0" w:color="auto"/>
        <w:left w:val="none" w:sz="0" w:space="0" w:color="auto"/>
        <w:bottom w:val="none" w:sz="0" w:space="0" w:color="auto"/>
        <w:right w:val="none" w:sz="0" w:space="0" w:color="auto"/>
      </w:divBdr>
    </w:div>
    <w:div w:id="844787566">
      <w:bodyDiv w:val="1"/>
      <w:marLeft w:val="0"/>
      <w:marRight w:val="0"/>
      <w:marTop w:val="0"/>
      <w:marBottom w:val="0"/>
      <w:divBdr>
        <w:top w:val="none" w:sz="0" w:space="0" w:color="auto"/>
        <w:left w:val="none" w:sz="0" w:space="0" w:color="auto"/>
        <w:bottom w:val="none" w:sz="0" w:space="0" w:color="auto"/>
        <w:right w:val="none" w:sz="0" w:space="0" w:color="auto"/>
      </w:divBdr>
    </w:div>
    <w:div w:id="1207644756">
      <w:bodyDiv w:val="1"/>
      <w:marLeft w:val="0"/>
      <w:marRight w:val="0"/>
      <w:marTop w:val="0"/>
      <w:marBottom w:val="0"/>
      <w:divBdr>
        <w:top w:val="none" w:sz="0" w:space="0" w:color="auto"/>
        <w:left w:val="none" w:sz="0" w:space="0" w:color="auto"/>
        <w:bottom w:val="none" w:sz="0" w:space="0" w:color="auto"/>
        <w:right w:val="none" w:sz="0" w:space="0" w:color="auto"/>
      </w:divBdr>
    </w:div>
    <w:div w:id="1223755993">
      <w:bodyDiv w:val="1"/>
      <w:marLeft w:val="0"/>
      <w:marRight w:val="0"/>
      <w:marTop w:val="0"/>
      <w:marBottom w:val="0"/>
      <w:divBdr>
        <w:top w:val="none" w:sz="0" w:space="0" w:color="auto"/>
        <w:left w:val="none" w:sz="0" w:space="0" w:color="auto"/>
        <w:bottom w:val="none" w:sz="0" w:space="0" w:color="auto"/>
        <w:right w:val="none" w:sz="0" w:space="0" w:color="auto"/>
      </w:divBdr>
    </w:div>
    <w:div w:id="1415008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560CC-F9AC-4EB4-B1A6-6C33F05F7CA7}">
  <ds:schemaRefs>
    <ds:schemaRef ds:uri="http://www.w3.org/2001/XMLSchema"/>
  </ds:schemaRefs>
</ds:datastoreItem>
</file>

<file path=customXml/itemProps2.xml><?xml version="1.0" encoding="utf-8"?>
<ds:datastoreItem xmlns:ds="http://schemas.openxmlformats.org/officeDocument/2006/customXml" ds:itemID="{C0C87A73-6831-4BCF-A989-474D1DEB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40</TotalTime>
  <Pages>3</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Dannielle Orr</cp:lastModifiedBy>
  <cp:revision>15</cp:revision>
  <dcterms:created xsi:type="dcterms:W3CDTF">2020-06-01T06:05:00Z</dcterms:created>
  <dcterms:modified xsi:type="dcterms:W3CDTF">2021-05-05T11:46:00Z</dcterms:modified>
</cp:coreProperties>
</file>