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3288E" w14:textId="66659322" w:rsidR="00504854" w:rsidRPr="000215D5" w:rsidRDefault="000215D5" w:rsidP="00504854">
      <w:pPr>
        <w:spacing w:after="120"/>
        <w:rPr>
          <w:rFonts w:cs="Tahoma"/>
          <w:b/>
          <w:caps/>
          <w:sz w:val="32"/>
          <w:szCs w:val="32"/>
        </w:rPr>
      </w:pPr>
      <w:r w:rsidRPr="000215D5">
        <w:rPr>
          <w:rFonts w:cs="Tahoma"/>
          <w:b/>
          <w:sz w:val="32"/>
          <w:szCs w:val="32"/>
        </w:rPr>
        <w:t>Ard Choille Cottage, Stables, Fernery &amp; Garden</w:t>
      </w:r>
      <w:r w:rsidR="00BB4E54">
        <w:rPr>
          <w:rFonts w:cs="Tahoma"/>
          <w:b/>
          <w:sz w:val="32"/>
          <w:szCs w:val="32"/>
        </w:rPr>
        <w:t xml:space="preserve"> Statement of Significance, </w:t>
      </w:r>
      <w:r w:rsidR="00AD42C1">
        <w:rPr>
          <w:rFonts w:cs="Tahoma"/>
          <w:b/>
          <w:sz w:val="32"/>
          <w:szCs w:val="32"/>
        </w:rPr>
        <w:t>Ma</w:t>
      </w:r>
      <w:r w:rsidR="00294F64">
        <w:rPr>
          <w:rFonts w:cs="Tahoma"/>
          <w:b/>
          <w:sz w:val="32"/>
          <w:szCs w:val="32"/>
        </w:rPr>
        <w:t>y</w:t>
      </w:r>
      <w:r w:rsidR="00AD42C1">
        <w:rPr>
          <w:rFonts w:cs="Tahoma"/>
          <w:b/>
          <w:sz w:val="32"/>
          <w:szCs w:val="32"/>
        </w:rPr>
        <w:t xml:space="preserve"> </w:t>
      </w:r>
      <w:r w:rsidR="00E66BA6">
        <w:rPr>
          <w:b/>
          <w:sz w:val="32"/>
        </w:rPr>
        <w:t>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BB4E54" w14:paraId="08CFBB44" w14:textId="77777777" w:rsidTr="00BB4E54">
        <w:tc>
          <w:tcPr>
            <w:tcW w:w="5049" w:type="dxa"/>
            <w:tcBorders>
              <w:top w:val="single" w:sz="12" w:space="0" w:color="auto"/>
              <w:left w:val="nil"/>
              <w:bottom w:val="single" w:sz="12" w:space="0" w:color="auto"/>
              <w:right w:val="single" w:sz="4" w:space="0" w:color="auto"/>
            </w:tcBorders>
            <w:hideMark/>
          </w:tcPr>
          <w:p w14:paraId="2DB4F48D" w14:textId="592102ED" w:rsidR="00BB4E54" w:rsidRDefault="00BB4E54" w:rsidP="00BB4E54">
            <w:pPr>
              <w:spacing w:before="60" w:after="80" w:line="256" w:lineRule="auto"/>
              <w:rPr>
                <w:rFonts w:ascii="Calibri" w:hAnsi="Calibri"/>
              </w:rPr>
            </w:pPr>
            <w:r>
              <w:rPr>
                <w:b/>
              </w:rPr>
              <w:t xml:space="preserve">Heritage place: </w:t>
            </w:r>
            <w:r>
              <w:t xml:space="preserve">Ard Choille Cottage, Stables, Fernery &amp; Gardens, </w:t>
            </w:r>
            <w:r w:rsidR="00E66BA6">
              <w:t>80 (part)</w:t>
            </w:r>
            <w:r>
              <w:t xml:space="preserve"> Turner Ave, Mount Macedon</w:t>
            </w:r>
          </w:p>
        </w:tc>
        <w:tc>
          <w:tcPr>
            <w:tcW w:w="4587" w:type="dxa"/>
            <w:tcBorders>
              <w:top w:val="single" w:sz="12" w:space="0" w:color="auto"/>
              <w:left w:val="single" w:sz="4" w:space="0" w:color="auto"/>
              <w:bottom w:val="single" w:sz="12" w:space="0" w:color="auto"/>
              <w:right w:val="nil"/>
            </w:tcBorders>
            <w:hideMark/>
          </w:tcPr>
          <w:p w14:paraId="12169E9E" w14:textId="366D0F05" w:rsidR="00BB4E54" w:rsidRDefault="00BB4E54">
            <w:pPr>
              <w:spacing w:before="60" w:after="80" w:line="256" w:lineRule="auto"/>
            </w:pPr>
            <w:r>
              <w:rPr>
                <w:b/>
              </w:rPr>
              <w:t xml:space="preserve">PS ref no.: </w:t>
            </w:r>
            <w:r>
              <w:t>HO336</w:t>
            </w:r>
          </w:p>
        </w:tc>
      </w:tr>
    </w:tbl>
    <w:p w14:paraId="1A054288" w14:textId="77777777" w:rsidR="00504854" w:rsidRPr="00504854" w:rsidRDefault="00504854" w:rsidP="00504854">
      <w:pPr>
        <w:spacing w:after="120"/>
        <w:jc w:val="center"/>
        <w:rPr>
          <w:rFonts w:cs="Tahoma"/>
          <w:noProof/>
          <w:szCs w:val="22"/>
        </w:rPr>
      </w:pPr>
    </w:p>
    <w:p w14:paraId="56D62030" w14:textId="77777777" w:rsidR="007B37A7" w:rsidRDefault="00A2519A" w:rsidP="00504854">
      <w:pPr>
        <w:spacing w:after="120"/>
        <w:jc w:val="center"/>
        <w:rPr>
          <w:rFonts w:cs="Tahoma"/>
          <w:sz w:val="20"/>
          <w:szCs w:val="22"/>
        </w:rPr>
      </w:pPr>
      <w:r>
        <w:rPr>
          <w:rFonts w:cs="Tahoma"/>
          <w:noProof/>
          <w:sz w:val="20"/>
          <w:szCs w:val="22"/>
          <w:lang w:val="en-GB" w:eastAsia="en-GB"/>
        </w:rPr>
        <w:drawing>
          <wp:inline distT="0" distB="0" distL="0" distR="0" wp14:anchorId="7A7DAD59" wp14:editId="7EFDB73C">
            <wp:extent cx="5558400" cy="3866400"/>
            <wp:effectExtent l="19050" t="19050" r="23495" b="20320"/>
            <wp:docPr id="13" name="Picture 1" descr="C:\Users\Jessi\Dropbox\Macedon Study - GJM &amp; Frontier Shared Folder\Fieldwork photos\Mt Macedon\JLB - Ard Choille, 80 Turner Avenue, Mount Macedon\2018-07-19 1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Fieldwork photos\Mt Macedon\JLB - Ard Choille, 80 Turner Avenue, Mount Macedon\2018-07-19 10.02.59.jpg"/>
                    <pic:cNvPicPr>
                      <a:picLocks noChangeAspect="1" noChangeArrowheads="1"/>
                    </pic:cNvPicPr>
                  </pic:nvPicPr>
                  <pic:blipFill>
                    <a:blip r:embed="rId9" cstate="print"/>
                    <a:srcRect/>
                    <a:stretch>
                      <a:fillRect/>
                    </a:stretch>
                  </pic:blipFill>
                  <pic:spPr bwMode="auto">
                    <a:xfrm>
                      <a:off x="0" y="0"/>
                      <a:ext cx="5558400" cy="3866400"/>
                    </a:xfrm>
                    <a:prstGeom prst="rect">
                      <a:avLst/>
                    </a:prstGeom>
                    <a:noFill/>
                    <a:ln w="9525">
                      <a:solidFill>
                        <a:schemeClr val="tx1"/>
                      </a:solidFill>
                      <a:miter lim="800000"/>
                      <a:headEnd/>
                      <a:tailEnd/>
                    </a:ln>
                  </pic:spPr>
                </pic:pic>
              </a:graphicData>
            </a:graphic>
          </wp:inline>
        </w:drawing>
      </w:r>
    </w:p>
    <w:p w14:paraId="6F9DC7E6" w14:textId="66C56CB7" w:rsidR="00504854" w:rsidRPr="00504854" w:rsidRDefault="00504854" w:rsidP="00504854">
      <w:pPr>
        <w:spacing w:after="120"/>
        <w:jc w:val="center"/>
        <w:rPr>
          <w:rFonts w:cs="Tahoma"/>
          <w:sz w:val="20"/>
          <w:szCs w:val="22"/>
        </w:rPr>
      </w:pPr>
      <w:r w:rsidRPr="00504854">
        <w:rPr>
          <w:rFonts w:cs="Tahoma"/>
          <w:sz w:val="20"/>
          <w:szCs w:val="22"/>
        </w:rPr>
        <w:t xml:space="preserve">Figure </w:t>
      </w:r>
      <w:r w:rsidRPr="00A2519A">
        <w:rPr>
          <w:rFonts w:cs="Tahoma"/>
          <w:sz w:val="20"/>
          <w:szCs w:val="22"/>
        </w:rPr>
        <w:t xml:space="preserve">1. </w:t>
      </w:r>
      <w:r w:rsidR="00E66BA6">
        <w:rPr>
          <w:rFonts w:cs="Tahoma"/>
          <w:sz w:val="20"/>
          <w:szCs w:val="22"/>
          <w:lang w:val="en-AU"/>
        </w:rPr>
        <w:t>80 (part)</w:t>
      </w:r>
      <w:r w:rsidR="00A2519A" w:rsidRPr="00A2519A">
        <w:rPr>
          <w:rFonts w:cs="Tahoma"/>
          <w:sz w:val="20"/>
          <w:szCs w:val="22"/>
          <w:lang w:val="en-AU"/>
        </w:rPr>
        <w:t xml:space="preserve"> Turner Avenue, Mount Macedon</w:t>
      </w:r>
      <w:r w:rsidR="00A2519A" w:rsidRPr="00A2519A">
        <w:rPr>
          <w:rFonts w:cs="Tahoma"/>
          <w:sz w:val="20"/>
          <w:szCs w:val="22"/>
        </w:rPr>
        <w:t xml:space="preserve"> </w:t>
      </w:r>
      <w:r w:rsidRPr="00A2519A">
        <w:rPr>
          <w:rFonts w:cs="Tahoma"/>
          <w:sz w:val="20"/>
          <w:szCs w:val="22"/>
        </w:rPr>
        <w:t>(GJM Heritage</w:t>
      </w:r>
      <w:r w:rsidR="00F57F61">
        <w:rPr>
          <w:rFonts w:cs="Tahoma"/>
          <w:sz w:val="20"/>
          <w:szCs w:val="22"/>
        </w:rPr>
        <w:t>/Frontier Heritage</w:t>
      </w:r>
      <w:r w:rsidRPr="00A2519A">
        <w:rPr>
          <w:rFonts w:cs="Tahoma"/>
          <w:sz w:val="20"/>
          <w:szCs w:val="22"/>
        </w:rPr>
        <w:t xml:space="preserve">, </w:t>
      </w:r>
      <w:r w:rsidR="00A2519A" w:rsidRPr="00A2519A">
        <w:rPr>
          <w:rFonts w:cs="Tahoma"/>
          <w:sz w:val="20"/>
          <w:szCs w:val="22"/>
        </w:rPr>
        <w:t>July</w:t>
      </w:r>
      <w:r w:rsidR="007A3213" w:rsidRPr="00A2519A">
        <w:rPr>
          <w:rFonts w:cs="Tahoma"/>
          <w:sz w:val="20"/>
          <w:szCs w:val="22"/>
        </w:rPr>
        <w:t xml:space="preserve"> 2018</w:t>
      </w:r>
      <w:r w:rsidRPr="00A2519A">
        <w:rPr>
          <w:rFonts w:cs="Tahoma"/>
          <w:sz w:val="20"/>
          <w:szCs w:val="22"/>
        </w:rPr>
        <w:t>)</w:t>
      </w:r>
    </w:p>
    <w:p w14:paraId="01941EE8" w14:textId="77777777" w:rsidR="00BB4E54" w:rsidRDefault="00BB4E54" w:rsidP="00BB4E54">
      <w:pPr>
        <w:pBdr>
          <w:bottom w:val="single" w:sz="12" w:space="1" w:color="auto"/>
        </w:pBdr>
        <w:spacing w:before="120" w:after="120" w:line="256" w:lineRule="auto"/>
        <w:rPr>
          <w:rFonts w:ascii="Calibri" w:hAnsi="Calibri"/>
          <w:b/>
          <w:i/>
        </w:rPr>
      </w:pPr>
      <w:r>
        <w:rPr>
          <w:b/>
          <w:i/>
        </w:rPr>
        <w:t>What is significant?</w:t>
      </w:r>
    </w:p>
    <w:p w14:paraId="663C2D2E" w14:textId="437BAE73" w:rsidR="00504854" w:rsidRDefault="006135F7" w:rsidP="009F4E4C">
      <w:pPr>
        <w:spacing w:after="120"/>
        <w:jc w:val="both"/>
        <w:rPr>
          <w:rFonts w:cs="Tahoma"/>
          <w:szCs w:val="22"/>
        </w:rPr>
      </w:pPr>
      <w:r>
        <w:rPr>
          <w:rFonts w:cs="Tahoma"/>
          <w:szCs w:val="22"/>
        </w:rPr>
        <w:t xml:space="preserve">Ard Choille, </w:t>
      </w:r>
      <w:r w:rsidR="00E66BA6">
        <w:rPr>
          <w:rFonts w:cs="Tahoma"/>
          <w:szCs w:val="22"/>
        </w:rPr>
        <w:t>80 (part)</w:t>
      </w:r>
      <w:r>
        <w:rPr>
          <w:rFonts w:cs="Tahoma"/>
          <w:szCs w:val="22"/>
        </w:rPr>
        <w:t xml:space="preserve"> Turner Avenue, Mount Macedon</w:t>
      </w:r>
      <w:r w:rsidR="00E418B2">
        <w:rPr>
          <w:rFonts w:cs="Tahoma"/>
          <w:szCs w:val="22"/>
        </w:rPr>
        <w:t xml:space="preserve">, a late nineteenth century hill station, including a </w:t>
      </w:r>
      <w:r w:rsidR="00A62A87">
        <w:rPr>
          <w:rFonts w:cs="Tahoma"/>
          <w:szCs w:val="22"/>
        </w:rPr>
        <w:t xml:space="preserve">cottage, stable, </w:t>
      </w:r>
      <w:r w:rsidR="00E418B2">
        <w:rPr>
          <w:rFonts w:cs="Tahoma"/>
          <w:szCs w:val="22"/>
        </w:rPr>
        <w:t>large fernery</w:t>
      </w:r>
      <w:r w:rsidR="00A62A87">
        <w:rPr>
          <w:rFonts w:cs="Tahoma"/>
          <w:szCs w:val="22"/>
        </w:rPr>
        <w:t xml:space="preserve"> and garden</w:t>
      </w:r>
      <w:r w:rsidR="00E418B2">
        <w:rPr>
          <w:rFonts w:cs="Tahoma"/>
          <w:szCs w:val="22"/>
        </w:rPr>
        <w:t xml:space="preserve">. </w:t>
      </w:r>
    </w:p>
    <w:p w14:paraId="2D9E2BEF" w14:textId="77777777" w:rsidR="00E418B2" w:rsidRPr="0029180C" w:rsidRDefault="00E418B2" w:rsidP="00E418B2">
      <w:pPr>
        <w:spacing w:after="120"/>
        <w:jc w:val="both"/>
        <w:rPr>
          <w:rFonts w:cs="Tahoma"/>
          <w:lang w:val="en-AU"/>
        </w:rPr>
      </w:pPr>
      <w:r w:rsidRPr="0029180C">
        <w:rPr>
          <w:rFonts w:cs="Tahoma"/>
          <w:lang w:val="en-AU"/>
        </w:rPr>
        <w:t xml:space="preserve">Elements that contribute to the significance of the place include (but are not limited to): </w:t>
      </w:r>
    </w:p>
    <w:p w14:paraId="28082AB8" w14:textId="47F4C70B" w:rsidR="00E418B2" w:rsidRDefault="007577F6" w:rsidP="00E418B2">
      <w:pPr>
        <w:pStyle w:val="ListParagraph"/>
        <w:numPr>
          <w:ilvl w:val="0"/>
          <w:numId w:val="20"/>
        </w:numPr>
        <w:spacing w:after="120"/>
        <w:jc w:val="both"/>
        <w:rPr>
          <w:rFonts w:cs="Tahoma"/>
          <w:sz w:val="22"/>
          <w:lang w:val="en-AU"/>
        </w:rPr>
      </w:pPr>
      <w:r>
        <w:rPr>
          <w:rFonts w:cs="Tahoma"/>
          <w:sz w:val="22"/>
          <w:lang w:val="en-AU"/>
        </w:rPr>
        <w:t>Early o</w:t>
      </w:r>
      <w:r w:rsidR="00E418B2">
        <w:rPr>
          <w:rFonts w:cs="Tahoma"/>
          <w:sz w:val="22"/>
          <w:lang w:val="en-AU"/>
        </w:rPr>
        <w:t>utbuildings, including cottage and stables</w:t>
      </w:r>
    </w:p>
    <w:p w14:paraId="1484DB9F" w14:textId="3F35CB60" w:rsidR="00C91FC3" w:rsidRDefault="00C91FC3" w:rsidP="00C91FC3">
      <w:pPr>
        <w:pStyle w:val="ListParagraph"/>
        <w:spacing w:after="120"/>
        <w:ind w:left="1077"/>
        <w:jc w:val="both"/>
        <w:rPr>
          <w:rFonts w:cs="Tahoma"/>
          <w:i/>
          <w:sz w:val="22"/>
          <w:lang w:val="en-AU"/>
        </w:rPr>
      </w:pPr>
      <w:r>
        <w:rPr>
          <w:rFonts w:cs="Tahoma"/>
          <w:i/>
          <w:sz w:val="22"/>
          <w:lang w:val="en-AU"/>
        </w:rPr>
        <w:t>Description</w:t>
      </w:r>
      <w:r w:rsidR="00FF7630">
        <w:rPr>
          <w:rFonts w:cs="Tahoma"/>
          <w:i/>
          <w:sz w:val="22"/>
          <w:lang w:val="en-AU"/>
        </w:rPr>
        <w:t xml:space="preserve"> Summary</w:t>
      </w:r>
    </w:p>
    <w:p w14:paraId="46C7B6A0" w14:textId="15465453" w:rsidR="00BF6BC9" w:rsidRDefault="00AD5A2F" w:rsidP="00BF6BC9">
      <w:pPr>
        <w:pStyle w:val="ListParagraph"/>
        <w:spacing w:after="60"/>
        <w:ind w:left="1077"/>
        <w:contextualSpacing w:val="0"/>
        <w:jc w:val="both"/>
        <w:rPr>
          <w:sz w:val="22"/>
          <w:szCs w:val="22"/>
        </w:rPr>
      </w:pPr>
      <w:r>
        <w:rPr>
          <w:sz w:val="22"/>
          <w:szCs w:val="22"/>
        </w:rPr>
        <w:t>U</w:t>
      </w:r>
      <w:r w:rsidR="00BF6BC9">
        <w:rPr>
          <w:sz w:val="22"/>
          <w:szCs w:val="22"/>
        </w:rPr>
        <w:t xml:space="preserve">p the hill behind the house are the timber stables and timber cottage both dating from the late nineteenth century. The weatherboard-clad cottage has intersecting gable roofs of corrugated sheet metal and decorative timber barge boards. </w:t>
      </w:r>
    </w:p>
    <w:p w14:paraId="05237F67" w14:textId="635B8EBB" w:rsidR="00BF6BC9" w:rsidRDefault="00BF6BC9" w:rsidP="00BF6BC9">
      <w:pPr>
        <w:pStyle w:val="ListParagraph"/>
        <w:spacing w:after="60"/>
        <w:ind w:left="1077"/>
        <w:contextualSpacing w:val="0"/>
        <w:jc w:val="both"/>
        <w:rPr>
          <w:sz w:val="22"/>
          <w:szCs w:val="22"/>
        </w:rPr>
      </w:pPr>
      <w:r>
        <w:rPr>
          <w:sz w:val="22"/>
          <w:szCs w:val="22"/>
        </w:rPr>
        <w:t xml:space="preserve">On the east side of the cottage is the former timber stables building which has been converted to residential use. The former stables building is timber framed, gable roofed with a </w:t>
      </w:r>
      <w:r w:rsidR="00815671">
        <w:rPr>
          <w:sz w:val="22"/>
          <w:szCs w:val="22"/>
        </w:rPr>
        <w:t>brick chimney on the east side.</w:t>
      </w:r>
    </w:p>
    <w:p w14:paraId="20FD6CD2" w14:textId="77777777" w:rsidR="006A3B19" w:rsidRDefault="00BF6BC9" w:rsidP="00FF7630">
      <w:pPr>
        <w:pStyle w:val="ListParagraph"/>
        <w:spacing w:after="60"/>
        <w:ind w:left="1077"/>
        <w:contextualSpacing w:val="0"/>
        <w:jc w:val="both"/>
        <w:rPr>
          <w:sz w:val="22"/>
          <w:szCs w:val="22"/>
        </w:rPr>
        <w:sectPr w:rsidR="006A3B19" w:rsidSect="00E937C3">
          <w:headerReference w:type="even" r:id="rId10"/>
          <w:headerReference w:type="default" r:id="rId11"/>
          <w:footerReference w:type="even" r:id="rId12"/>
          <w:footerReference w:type="default" r:id="rId13"/>
          <w:headerReference w:type="first" r:id="rId14"/>
          <w:pgSz w:w="11900" w:h="16840"/>
          <w:pgMar w:top="1440" w:right="1134" w:bottom="851" w:left="1134" w:header="708" w:footer="708" w:gutter="0"/>
          <w:cols w:space="708"/>
        </w:sectPr>
      </w:pPr>
      <w:r>
        <w:rPr>
          <w:sz w:val="22"/>
          <w:szCs w:val="22"/>
        </w:rPr>
        <w:t>Further up the hill, south of the cottage and former stables is the metal fernery. It is formed in two distinct sections, both rectangular in plan form with open sided framing of metal piping. The roof of each section has a very distinct ogee profile frame which is clad in evenly spaced metal lathe strips with an ornamental metal cresting along the ridges and metal finials at the ends.</w:t>
      </w:r>
    </w:p>
    <w:p w14:paraId="5C5BA5D7" w14:textId="22D3D402" w:rsidR="00E418B2" w:rsidRPr="00B52EC7" w:rsidRDefault="00E418B2" w:rsidP="00FF7630">
      <w:pPr>
        <w:pStyle w:val="ListParagraph"/>
        <w:numPr>
          <w:ilvl w:val="0"/>
          <w:numId w:val="20"/>
        </w:numPr>
        <w:spacing w:after="120"/>
        <w:jc w:val="both"/>
        <w:rPr>
          <w:rFonts w:cs="Tahoma"/>
          <w:sz w:val="22"/>
          <w:szCs w:val="22"/>
          <w:lang w:val="en-AU"/>
        </w:rPr>
      </w:pPr>
      <w:r w:rsidRPr="00B52EC7">
        <w:rPr>
          <w:rFonts w:cs="Tahoma"/>
          <w:sz w:val="22"/>
          <w:szCs w:val="22"/>
          <w:lang w:val="en-AU"/>
        </w:rPr>
        <w:lastRenderedPageBreak/>
        <w:t>Gardens, including fernery</w:t>
      </w:r>
      <w:r w:rsidR="002B24DB" w:rsidRPr="00B52EC7">
        <w:rPr>
          <w:rFonts w:cs="Tahoma"/>
          <w:sz w:val="22"/>
          <w:szCs w:val="22"/>
          <w:lang w:val="en-AU"/>
        </w:rPr>
        <w:t>, water features and mature plantings.</w:t>
      </w:r>
    </w:p>
    <w:p w14:paraId="5A1F0F73" w14:textId="0728517F" w:rsidR="00C91FC3" w:rsidRPr="00C91FC3" w:rsidRDefault="00C91FC3" w:rsidP="00C91FC3">
      <w:pPr>
        <w:pStyle w:val="ListParagraph"/>
        <w:spacing w:after="120"/>
        <w:ind w:left="1077"/>
        <w:jc w:val="both"/>
        <w:rPr>
          <w:rFonts w:cs="Tahoma"/>
          <w:i/>
          <w:sz w:val="22"/>
          <w:lang w:val="en-AU"/>
        </w:rPr>
      </w:pPr>
      <w:r>
        <w:rPr>
          <w:rFonts w:cs="Tahoma"/>
          <w:i/>
          <w:sz w:val="22"/>
          <w:lang w:val="en-AU"/>
        </w:rPr>
        <w:t>Description</w:t>
      </w:r>
      <w:r w:rsidR="00FF7630">
        <w:rPr>
          <w:rFonts w:cs="Tahoma"/>
          <w:i/>
          <w:sz w:val="22"/>
          <w:lang w:val="en-AU"/>
        </w:rPr>
        <w:t xml:space="preserve"> Summary</w:t>
      </w:r>
    </w:p>
    <w:p w14:paraId="488124B7" w14:textId="77777777" w:rsidR="00BF6BC9" w:rsidRDefault="00BF6BC9" w:rsidP="00815671">
      <w:pPr>
        <w:pStyle w:val="ListParagraph"/>
        <w:spacing w:after="60"/>
        <w:ind w:left="1077"/>
        <w:contextualSpacing w:val="0"/>
        <w:jc w:val="both"/>
        <w:rPr>
          <w:sz w:val="22"/>
          <w:szCs w:val="22"/>
        </w:rPr>
      </w:pPr>
      <w:r>
        <w:rPr>
          <w:sz w:val="22"/>
          <w:szCs w:val="22"/>
        </w:rPr>
        <w:t>The gravel drive winds through a mature garden.</w:t>
      </w:r>
    </w:p>
    <w:p w14:paraId="1A0A7AB1" w14:textId="158B2C80" w:rsidR="00BF6BC9" w:rsidRDefault="00BF6BC9" w:rsidP="00815671">
      <w:pPr>
        <w:pStyle w:val="ListParagraph"/>
        <w:spacing w:after="60"/>
        <w:ind w:left="1077"/>
        <w:contextualSpacing w:val="0"/>
        <w:jc w:val="both"/>
        <w:rPr>
          <w:sz w:val="22"/>
          <w:szCs w:val="22"/>
        </w:rPr>
      </w:pPr>
      <w:r>
        <w:rPr>
          <w:sz w:val="22"/>
          <w:szCs w:val="22"/>
        </w:rPr>
        <w:t>The extensive grounds retain many original features such as stone paths and edges, water features, water reticulation system of lochs (lakes) and plantings featuring many large conifers, deciduous trees</w:t>
      </w:r>
      <w:r w:rsidR="00FF7630">
        <w:rPr>
          <w:sz w:val="22"/>
          <w:szCs w:val="22"/>
        </w:rPr>
        <w:t>,</w:t>
      </w:r>
      <w:r>
        <w:rPr>
          <w:sz w:val="22"/>
          <w:szCs w:val="22"/>
        </w:rPr>
        <w:t xml:space="preserve"> colourful shrubs and remnant gums. To the west of the house is a large ornamental lake (House Loch) in the shape of Australia which is lined with bluestone. The lake feeds a rivulet and fern gully from its overflow and it is fed by a spring. The water passes through a series of ponds from the upper sections of the property. The spring is located within a large lake in a cleared opening with mature specimen trees, both indigenous and exotic and bordered by bushland. The spring also feeds the extensive water reticulation system which serves the whole garden and small fountains. The descending series of pools from the upper pond are connected by a fern gully and a line of demarcation on either side of the stream is provided by rough stone edging. A narrow path winds between the ponds connecting the upper level of the property with the house site. </w:t>
      </w:r>
    </w:p>
    <w:p w14:paraId="0C042814" w14:textId="77777777" w:rsidR="00BF6BC9" w:rsidRDefault="00BF6BC9" w:rsidP="00BF6BC9">
      <w:pPr>
        <w:pStyle w:val="ListParagraph"/>
        <w:spacing w:after="120"/>
        <w:ind w:left="1077"/>
        <w:jc w:val="both"/>
        <w:rPr>
          <w:sz w:val="22"/>
          <w:szCs w:val="22"/>
        </w:rPr>
      </w:pPr>
      <w:r>
        <w:rPr>
          <w:sz w:val="22"/>
          <w:szCs w:val="22"/>
        </w:rPr>
        <w:t xml:space="preserve">The following trees are understood to remain from the original plantings – </w:t>
      </w:r>
    </w:p>
    <w:p w14:paraId="1B156C23" w14:textId="5C3A03D6" w:rsidR="00BF6BC9" w:rsidRDefault="00BF6BC9" w:rsidP="00815671">
      <w:pPr>
        <w:pStyle w:val="ListParagraph"/>
        <w:numPr>
          <w:ilvl w:val="0"/>
          <w:numId w:val="23"/>
        </w:numPr>
        <w:spacing w:after="120"/>
        <w:jc w:val="both"/>
        <w:rPr>
          <w:sz w:val="22"/>
          <w:szCs w:val="22"/>
        </w:rPr>
      </w:pPr>
      <w:r>
        <w:rPr>
          <w:sz w:val="22"/>
          <w:szCs w:val="22"/>
        </w:rPr>
        <w:t>Rimu (</w:t>
      </w:r>
      <w:r>
        <w:rPr>
          <w:i/>
          <w:iCs/>
          <w:sz w:val="22"/>
          <w:szCs w:val="22"/>
        </w:rPr>
        <w:t>Dacrydium cupressinum</w:t>
      </w:r>
      <w:r>
        <w:rPr>
          <w:sz w:val="22"/>
          <w:szCs w:val="22"/>
        </w:rPr>
        <w:t xml:space="preserve">) near to the entrance gate, </w:t>
      </w:r>
    </w:p>
    <w:p w14:paraId="49B36547" w14:textId="38B2008F" w:rsidR="00BF6BC9" w:rsidRDefault="00BF6BC9" w:rsidP="00815671">
      <w:pPr>
        <w:pStyle w:val="ListParagraph"/>
        <w:numPr>
          <w:ilvl w:val="0"/>
          <w:numId w:val="23"/>
        </w:numPr>
        <w:spacing w:after="120"/>
        <w:jc w:val="both"/>
        <w:rPr>
          <w:sz w:val="22"/>
          <w:szCs w:val="22"/>
        </w:rPr>
      </w:pPr>
      <w:r>
        <w:rPr>
          <w:sz w:val="22"/>
          <w:szCs w:val="22"/>
        </w:rPr>
        <w:t>Holly (</w:t>
      </w:r>
      <w:r>
        <w:rPr>
          <w:i/>
          <w:iCs/>
          <w:sz w:val="22"/>
          <w:szCs w:val="22"/>
        </w:rPr>
        <w:t>Ilex Kingiana</w:t>
      </w:r>
      <w:r>
        <w:rPr>
          <w:sz w:val="22"/>
          <w:szCs w:val="22"/>
        </w:rPr>
        <w:t xml:space="preserve">), south west corner of the croquet lawn, </w:t>
      </w:r>
    </w:p>
    <w:p w14:paraId="1D9FC941" w14:textId="1FCC434B" w:rsidR="00BF6BC9" w:rsidRDefault="00BF6BC9" w:rsidP="00815671">
      <w:pPr>
        <w:pStyle w:val="ListParagraph"/>
        <w:numPr>
          <w:ilvl w:val="0"/>
          <w:numId w:val="23"/>
        </w:numPr>
        <w:spacing w:after="120"/>
        <w:jc w:val="both"/>
        <w:rPr>
          <w:i/>
          <w:iCs/>
          <w:sz w:val="22"/>
          <w:szCs w:val="22"/>
        </w:rPr>
      </w:pPr>
      <w:r>
        <w:rPr>
          <w:sz w:val="22"/>
          <w:szCs w:val="22"/>
        </w:rPr>
        <w:t>Japanese Cedar (</w:t>
      </w:r>
      <w:r>
        <w:rPr>
          <w:i/>
          <w:iCs/>
          <w:sz w:val="22"/>
          <w:szCs w:val="22"/>
        </w:rPr>
        <w:t xml:space="preserve">Cryptomeria Japonica), </w:t>
      </w:r>
      <w:r>
        <w:rPr>
          <w:sz w:val="22"/>
          <w:szCs w:val="22"/>
        </w:rPr>
        <w:t>south west corner of the croquet lawn</w:t>
      </w:r>
      <w:r>
        <w:rPr>
          <w:i/>
          <w:iCs/>
          <w:sz w:val="22"/>
          <w:szCs w:val="22"/>
        </w:rPr>
        <w:t xml:space="preserve">, </w:t>
      </w:r>
    </w:p>
    <w:p w14:paraId="5DFB363D" w14:textId="7A3E69D0" w:rsidR="00BF6BC9" w:rsidRDefault="00BF6BC9" w:rsidP="00815671">
      <w:pPr>
        <w:pStyle w:val="ListParagraph"/>
        <w:numPr>
          <w:ilvl w:val="0"/>
          <w:numId w:val="23"/>
        </w:numPr>
        <w:spacing w:after="120"/>
        <w:jc w:val="both"/>
        <w:rPr>
          <w:i/>
          <w:iCs/>
          <w:sz w:val="22"/>
          <w:szCs w:val="22"/>
        </w:rPr>
      </w:pPr>
      <w:r>
        <w:rPr>
          <w:i/>
          <w:iCs/>
          <w:sz w:val="22"/>
          <w:szCs w:val="22"/>
        </w:rPr>
        <w:t xml:space="preserve">Cedrus Deodara, </w:t>
      </w:r>
      <w:r>
        <w:rPr>
          <w:sz w:val="22"/>
          <w:szCs w:val="22"/>
        </w:rPr>
        <w:t>north west corner of croquet lawn</w:t>
      </w:r>
      <w:r>
        <w:rPr>
          <w:i/>
          <w:iCs/>
          <w:sz w:val="22"/>
          <w:szCs w:val="22"/>
        </w:rPr>
        <w:t xml:space="preserve">, </w:t>
      </w:r>
    </w:p>
    <w:p w14:paraId="6693209D" w14:textId="476E3B09" w:rsidR="00BF6BC9" w:rsidRDefault="00BF6BC9" w:rsidP="00815671">
      <w:pPr>
        <w:pStyle w:val="ListParagraph"/>
        <w:numPr>
          <w:ilvl w:val="0"/>
          <w:numId w:val="23"/>
        </w:numPr>
        <w:spacing w:after="120"/>
        <w:jc w:val="both"/>
        <w:rPr>
          <w:sz w:val="22"/>
          <w:szCs w:val="22"/>
        </w:rPr>
      </w:pPr>
      <w:r>
        <w:rPr>
          <w:sz w:val="22"/>
          <w:szCs w:val="22"/>
        </w:rPr>
        <w:t>Tulip Tree (</w:t>
      </w:r>
      <w:r>
        <w:rPr>
          <w:i/>
          <w:iCs/>
          <w:sz w:val="22"/>
          <w:szCs w:val="22"/>
        </w:rPr>
        <w:t xml:space="preserve">Liriodendron), </w:t>
      </w:r>
      <w:r>
        <w:rPr>
          <w:sz w:val="22"/>
          <w:szCs w:val="22"/>
        </w:rPr>
        <w:t xml:space="preserve">south side of the house lake, </w:t>
      </w:r>
    </w:p>
    <w:p w14:paraId="0F2294B8" w14:textId="6ADBA674" w:rsidR="00BF6BC9" w:rsidRDefault="00BF6BC9" w:rsidP="00815671">
      <w:pPr>
        <w:pStyle w:val="ListParagraph"/>
        <w:numPr>
          <w:ilvl w:val="0"/>
          <w:numId w:val="23"/>
        </w:numPr>
        <w:spacing w:after="120"/>
        <w:jc w:val="both"/>
        <w:rPr>
          <w:sz w:val="22"/>
          <w:szCs w:val="22"/>
        </w:rPr>
      </w:pPr>
      <w:r>
        <w:rPr>
          <w:sz w:val="22"/>
          <w:szCs w:val="22"/>
        </w:rPr>
        <w:t>Tree Rhododenron (</w:t>
      </w:r>
      <w:r>
        <w:rPr>
          <w:i/>
          <w:iCs/>
          <w:sz w:val="22"/>
          <w:szCs w:val="22"/>
        </w:rPr>
        <w:t>Rhododenron arboretum</w:t>
      </w:r>
      <w:r>
        <w:rPr>
          <w:sz w:val="22"/>
          <w:szCs w:val="22"/>
        </w:rPr>
        <w:t xml:space="preserve">), adjacent to the house. </w:t>
      </w:r>
    </w:p>
    <w:p w14:paraId="42F61082" w14:textId="04FB05E8" w:rsidR="00E418B2" w:rsidRPr="0029180C" w:rsidRDefault="00AE39B9" w:rsidP="00E418B2">
      <w:pPr>
        <w:spacing w:after="120"/>
        <w:jc w:val="both"/>
        <w:rPr>
          <w:rFonts w:cs="Tahoma"/>
          <w:lang w:val="en-AU"/>
        </w:rPr>
      </w:pPr>
      <w:r w:rsidRPr="008C25EB">
        <w:rPr>
          <w:rFonts w:cs="Tahoma"/>
        </w:rPr>
        <w:t xml:space="preserve">The </w:t>
      </w:r>
      <w:r w:rsidR="0018676F" w:rsidRPr="008C25EB">
        <w:rPr>
          <w:rFonts w:cs="Tahoma"/>
        </w:rPr>
        <w:t xml:space="preserve">late twentieth century house, </w:t>
      </w:r>
      <w:r w:rsidR="007577F6">
        <w:rPr>
          <w:rFonts w:cs="Tahoma"/>
        </w:rPr>
        <w:t xml:space="preserve">reconstructed gates, modern outbuildings, </w:t>
      </w:r>
      <w:r w:rsidRPr="008C25EB">
        <w:rPr>
          <w:rFonts w:cs="Tahoma"/>
        </w:rPr>
        <w:t>and r</w:t>
      </w:r>
      <w:r w:rsidR="00E418B2" w:rsidRPr="008C25EB">
        <w:rPr>
          <w:rFonts w:cs="Tahoma"/>
        </w:rPr>
        <w:t xml:space="preserve">ecent alterations and additions </w:t>
      </w:r>
      <w:r w:rsidRPr="008C25EB">
        <w:rPr>
          <w:rFonts w:cs="Tahoma"/>
        </w:rPr>
        <w:t>made to th</w:t>
      </w:r>
      <w:r w:rsidR="0018676F" w:rsidRPr="008C25EB">
        <w:rPr>
          <w:rFonts w:cs="Tahoma"/>
        </w:rPr>
        <w:t>e cottage and stables</w:t>
      </w:r>
      <w:r w:rsidRPr="008C25EB">
        <w:rPr>
          <w:rFonts w:cs="Tahoma"/>
        </w:rPr>
        <w:t xml:space="preserve">, </w:t>
      </w:r>
      <w:r w:rsidR="00E418B2" w:rsidRPr="008C25EB">
        <w:rPr>
          <w:rFonts w:cs="Tahoma"/>
        </w:rPr>
        <w:t>are not significant</w:t>
      </w:r>
      <w:r w:rsidR="00E418B2" w:rsidRPr="008C25EB">
        <w:rPr>
          <w:rFonts w:cs="Tahoma"/>
          <w:lang w:val="en-AU"/>
        </w:rPr>
        <w:t>.</w:t>
      </w:r>
      <w:r w:rsidR="00E418B2" w:rsidRPr="0029180C">
        <w:rPr>
          <w:rFonts w:cs="Tahoma"/>
          <w:lang w:val="en-AU"/>
        </w:rPr>
        <w:t xml:space="preserve"> </w:t>
      </w:r>
    </w:p>
    <w:p w14:paraId="07522F0E" w14:textId="77777777" w:rsidR="00BB4E54" w:rsidRDefault="00BB4E54" w:rsidP="00BB4E54">
      <w:pPr>
        <w:pBdr>
          <w:bottom w:val="single" w:sz="12" w:space="1" w:color="auto"/>
        </w:pBdr>
        <w:spacing w:before="120" w:after="120"/>
        <w:rPr>
          <w:rFonts w:ascii="Calibri" w:hAnsi="Calibri"/>
          <w:b/>
          <w:i/>
        </w:rPr>
      </w:pPr>
      <w:r>
        <w:rPr>
          <w:b/>
          <w:i/>
        </w:rPr>
        <w:t>How is it significant?</w:t>
      </w:r>
    </w:p>
    <w:p w14:paraId="6D806517" w14:textId="77777777" w:rsidR="00504854" w:rsidRPr="00504854" w:rsidRDefault="006135F7" w:rsidP="009F4E4C">
      <w:pPr>
        <w:spacing w:after="120"/>
        <w:jc w:val="both"/>
        <w:rPr>
          <w:rFonts w:cs="Tahoma"/>
          <w:szCs w:val="22"/>
        </w:rPr>
      </w:pPr>
      <w:r>
        <w:rPr>
          <w:rFonts w:cs="Tahoma"/>
          <w:szCs w:val="22"/>
        </w:rPr>
        <w:t xml:space="preserve">Ard Choille is of local historical, architectural and aesthetic significance to the Shire of Macedon Ranges. </w:t>
      </w:r>
    </w:p>
    <w:p w14:paraId="66893C3D" w14:textId="77777777" w:rsidR="00BB4E54" w:rsidRDefault="00BB4E54" w:rsidP="00BB4E54">
      <w:pPr>
        <w:pBdr>
          <w:bottom w:val="single" w:sz="12" w:space="1" w:color="auto"/>
        </w:pBdr>
        <w:spacing w:before="120" w:after="120"/>
        <w:rPr>
          <w:rFonts w:ascii="Calibri" w:hAnsi="Calibri"/>
          <w:b/>
        </w:rPr>
      </w:pPr>
      <w:r>
        <w:rPr>
          <w:b/>
          <w:i/>
        </w:rPr>
        <w:t>Why is it significant?</w:t>
      </w:r>
    </w:p>
    <w:p w14:paraId="7D5A19DF" w14:textId="77777777" w:rsidR="0084461C" w:rsidRDefault="0084461C" w:rsidP="0084461C">
      <w:pPr>
        <w:spacing w:after="120"/>
        <w:jc w:val="both"/>
      </w:pPr>
      <w:r>
        <w:t xml:space="preserve">Ard Choille has strong associations with the establishment of hill stations at Mount Macedon by prominent and wealthy Victorians from the 1870s. The place clearly illustrates the initial establishment, and the subsequent development, of the mountain as a summer retreat comprising large garden estates with substantial houses set in extensive grounds (Criterion A). </w:t>
      </w:r>
    </w:p>
    <w:p w14:paraId="049F68D7" w14:textId="05EE874A" w:rsidR="0084461C" w:rsidRDefault="0084461C" w:rsidP="008C25EB">
      <w:pPr>
        <w:spacing w:after="120"/>
        <w:jc w:val="both"/>
        <w:rPr>
          <w:rFonts w:cs="Tahoma"/>
          <w:szCs w:val="22"/>
          <w:highlight w:val="yellow"/>
        </w:rPr>
      </w:pPr>
      <w:r>
        <w:rPr>
          <w:rFonts w:cs="Tahoma"/>
          <w:szCs w:val="22"/>
        </w:rPr>
        <w:t xml:space="preserve">The </w:t>
      </w:r>
      <w:r w:rsidR="00D845EB">
        <w:rPr>
          <w:rFonts w:cs="Tahoma"/>
          <w:szCs w:val="22"/>
        </w:rPr>
        <w:t>fe</w:t>
      </w:r>
      <w:r>
        <w:rPr>
          <w:rFonts w:cs="Tahoma"/>
          <w:szCs w:val="22"/>
        </w:rPr>
        <w:t>rnery at Ard Choille is a fine and rare surviving example of a large fernery located in a privately-owned garden</w:t>
      </w:r>
      <w:r w:rsidR="00294F64">
        <w:rPr>
          <w:rFonts w:cs="Tahoma"/>
          <w:szCs w:val="22"/>
        </w:rPr>
        <w:t>, designed by nurseryman William Sangster</w:t>
      </w:r>
      <w:r>
        <w:rPr>
          <w:rFonts w:cs="Tahoma"/>
          <w:szCs w:val="22"/>
        </w:rPr>
        <w:t>. It displays typical features of a nineteenth century fernery structure including a distinct ogee profile frame, metal lathe cladding and decorat</w:t>
      </w:r>
      <w:r w:rsidR="00B22F01">
        <w:rPr>
          <w:rFonts w:cs="Tahoma"/>
          <w:szCs w:val="22"/>
        </w:rPr>
        <w:t>ive elements</w:t>
      </w:r>
      <w:r>
        <w:rPr>
          <w:rFonts w:cs="Tahoma"/>
          <w:szCs w:val="22"/>
        </w:rPr>
        <w:t xml:space="preserve"> (Criterion B). </w:t>
      </w:r>
    </w:p>
    <w:p w14:paraId="7285B813" w14:textId="77777777" w:rsidR="0084461C" w:rsidRPr="00210FFB" w:rsidRDefault="0084461C" w:rsidP="0084461C">
      <w:pPr>
        <w:spacing w:after="120"/>
        <w:jc w:val="both"/>
      </w:pPr>
      <w:r>
        <w:t>Ard Choille is a representative example of a hill station established at the mountain location from the 1870s. It displays typical features of this place type, including extensive grounds, outbuildings, fernery, water features</w:t>
      </w:r>
      <w:r w:rsidRPr="00210FFB">
        <w:t xml:space="preserve"> and a collection of mature trees and other plantings</w:t>
      </w:r>
      <w:r>
        <w:t xml:space="preserve"> (Criterion D)</w:t>
      </w:r>
      <w:r w:rsidRPr="00210FFB">
        <w:t xml:space="preserve">. </w:t>
      </w:r>
    </w:p>
    <w:p w14:paraId="0EF3A50B" w14:textId="18CCEEF5" w:rsidR="0084461C" w:rsidRDefault="00294F64" w:rsidP="0084461C">
      <w:pPr>
        <w:spacing w:after="120"/>
        <w:jc w:val="both"/>
      </w:pPr>
      <w:r>
        <w:t>Ard Choille</w:t>
      </w:r>
      <w:r w:rsidRPr="00210FFB">
        <w:t xml:space="preserve"> is a highly developed picturesque hill station. Extensive grounds, containing a </w:t>
      </w:r>
      <w:r>
        <w:t xml:space="preserve">finely detailed and elegantly curved fernery structure, water features and </w:t>
      </w:r>
      <w:r w:rsidRPr="00210FFB">
        <w:t xml:space="preserve">mature plantings present a </w:t>
      </w:r>
      <w:r>
        <w:t xml:space="preserve">highly </w:t>
      </w:r>
      <w:r w:rsidRPr="00210FFB">
        <w:t>picturesque composition</w:t>
      </w:r>
      <w:r>
        <w:t>, as thought to be depicted by Frederick McCubbin</w:t>
      </w:r>
      <w:bookmarkStart w:id="0" w:name="_GoBack"/>
      <w:bookmarkEnd w:id="0"/>
      <w:r>
        <w:t xml:space="preserve"> in ‘The Pioneer’ (1904) </w:t>
      </w:r>
      <w:r w:rsidR="0084461C">
        <w:t>(Criterion E)</w:t>
      </w:r>
      <w:r w:rsidR="0084461C" w:rsidRPr="00210FFB">
        <w:t>.</w:t>
      </w:r>
    </w:p>
    <w:p w14:paraId="477069B7" w14:textId="630361D2" w:rsidR="00C91FC3" w:rsidRDefault="00C91FC3" w:rsidP="0084461C">
      <w:pPr>
        <w:spacing w:after="120"/>
        <w:jc w:val="both"/>
        <w:rPr>
          <w:i/>
        </w:rPr>
      </w:pPr>
      <w:r w:rsidRPr="00C91FC3">
        <w:rPr>
          <w:i/>
        </w:rPr>
        <w:t>Summary</w:t>
      </w:r>
    </w:p>
    <w:p w14:paraId="70CCC157" w14:textId="568DDB97" w:rsidR="00BF6BC9" w:rsidRPr="00BF6BC9" w:rsidRDefault="00294F64" w:rsidP="0084461C">
      <w:pPr>
        <w:spacing w:after="120"/>
        <w:jc w:val="both"/>
      </w:pPr>
      <w:r>
        <w:rPr>
          <w:szCs w:val="22"/>
        </w:rPr>
        <w:t xml:space="preserve">Ard Choille, Mount Macedon </w:t>
      </w:r>
      <w:r w:rsidR="00BF6BC9">
        <w:rPr>
          <w:szCs w:val="22"/>
        </w:rPr>
        <w:t>is of note as a fine and representative example of a Mount Macedon hill station. Ard Choille retains its extensive grounds, outbuildings and garden which includes a large late nineteenth century fernery, mature trees and other plantings. Despite modifications to these, the place has clear associations with the important hill station class of place.</w:t>
      </w:r>
    </w:p>
    <w:p w14:paraId="3A702AA9" w14:textId="77777777" w:rsidR="001561F3" w:rsidRDefault="001561F3" w:rsidP="0084461C">
      <w:pPr>
        <w:spacing w:after="120"/>
        <w:jc w:val="both"/>
        <w:rPr>
          <w:b/>
        </w:rPr>
        <w:sectPr w:rsidR="001561F3" w:rsidSect="00E937C3">
          <w:pgSz w:w="11900" w:h="16840"/>
          <w:pgMar w:top="1440" w:right="1134" w:bottom="851" w:left="1134" w:header="708" w:footer="708" w:gutter="0"/>
          <w:cols w:space="708"/>
        </w:sectPr>
      </w:pPr>
    </w:p>
    <w:p w14:paraId="49A477D0" w14:textId="1D6EB05A" w:rsidR="00C91FC3" w:rsidRDefault="00C91FC3" w:rsidP="0084461C">
      <w:pPr>
        <w:spacing w:after="120"/>
        <w:jc w:val="both"/>
        <w:rPr>
          <w:b/>
        </w:rPr>
      </w:pPr>
      <w:r>
        <w:rPr>
          <w:b/>
        </w:rPr>
        <w:lastRenderedPageBreak/>
        <w:t>Image</w:t>
      </w:r>
    </w:p>
    <w:p w14:paraId="23FB122B" w14:textId="64E02D7D" w:rsidR="00BF6BC9" w:rsidRDefault="00102441" w:rsidP="0084461C">
      <w:pPr>
        <w:spacing w:after="120"/>
        <w:jc w:val="both"/>
        <w:rPr>
          <w:b/>
        </w:rPr>
      </w:pPr>
      <w:r w:rsidRPr="00102441">
        <w:rPr>
          <w:b/>
          <w:noProof/>
          <w:lang w:val="en-GB" w:eastAsia="en-GB"/>
        </w:rPr>
        <w:drawing>
          <wp:inline distT="0" distB="0" distL="0" distR="0" wp14:anchorId="5A5AD3A8" wp14:editId="61C85EDD">
            <wp:extent cx="3780000" cy="2826000"/>
            <wp:effectExtent l="19050" t="19050" r="1143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000" cy="2826000"/>
                    </a:xfrm>
                    <a:prstGeom prst="rect">
                      <a:avLst/>
                    </a:prstGeom>
                    <a:noFill/>
                    <a:ln>
                      <a:solidFill>
                        <a:schemeClr val="tx1"/>
                      </a:solidFill>
                    </a:ln>
                  </pic:spPr>
                </pic:pic>
              </a:graphicData>
            </a:graphic>
          </wp:inline>
        </w:drawing>
      </w:r>
    </w:p>
    <w:p w14:paraId="0E8796D7" w14:textId="55091699" w:rsidR="00BF6BC9" w:rsidRPr="00102441" w:rsidRDefault="00BF6BC9" w:rsidP="00102441">
      <w:pPr>
        <w:spacing w:after="120"/>
        <w:rPr>
          <w:rFonts w:cs="Tahoma"/>
          <w:sz w:val="20"/>
          <w:szCs w:val="22"/>
        </w:rPr>
      </w:pPr>
      <w:r w:rsidRPr="00102441">
        <w:rPr>
          <w:rFonts w:cs="Tahoma"/>
          <w:sz w:val="20"/>
          <w:szCs w:val="22"/>
        </w:rPr>
        <w:t xml:space="preserve">Figure 2. </w:t>
      </w:r>
      <w:r w:rsidR="00102441">
        <w:rPr>
          <w:rFonts w:cs="Tahoma"/>
          <w:sz w:val="20"/>
          <w:szCs w:val="22"/>
        </w:rPr>
        <w:t xml:space="preserve">South </w:t>
      </w:r>
      <w:r w:rsidRPr="00102441">
        <w:rPr>
          <w:rFonts w:cs="Tahoma"/>
          <w:sz w:val="20"/>
          <w:szCs w:val="22"/>
        </w:rPr>
        <w:t xml:space="preserve">side of </w:t>
      </w:r>
      <w:r w:rsidR="00102441">
        <w:rPr>
          <w:rFonts w:cs="Tahoma"/>
          <w:sz w:val="20"/>
          <w:szCs w:val="22"/>
        </w:rPr>
        <w:t>former stables</w:t>
      </w:r>
      <w:r w:rsidRPr="00102441">
        <w:rPr>
          <w:rFonts w:cs="Tahoma"/>
          <w:sz w:val="20"/>
          <w:szCs w:val="22"/>
        </w:rPr>
        <w:t xml:space="preserve"> (GJM Heritage/Frontier Heritage, July 2018 </w:t>
      </w:r>
    </w:p>
    <w:p w14:paraId="28608336" w14:textId="7034713B" w:rsidR="00C91FC3" w:rsidRDefault="00C91FC3" w:rsidP="0084461C">
      <w:pPr>
        <w:spacing w:after="120"/>
        <w:jc w:val="both"/>
        <w:rPr>
          <w:b/>
        </w:rPr>
      </w:pPr>
      <w:r>
        <w:rPr>
          <w:b/>
        </w:rPr>
        <w:t>Aerial</w:t>
      </w:r>
    </w:p>
    <w:p w14:paraId="135C7803" w14:textId="0830B1B1" w:rsidR="00BF6BC9" w:rsidRDefault="009C2F6C" w:rsidP="0084461C">
      <w:pPr>
        <w:spacing w:after="120"/>
        <w:jc w:val="both"/>
        <w:rPr>
          <w:sz w:val="20"/>
          <w:szCs w:val="20"/>
        </w:rPr>
      </w:pPr>
      <w:r>
        <w:rPr>
          <w:noProof/>
          <w:sz w:val="20"/>
          <w:szCs w:val="20"/>
          <w:lang w:val="en-GB" w:eastAsia="en-GB"/>
        </w:rPr>
        <mc:AlternateContent>
          <mc:Choice Requires="wps">
            <w:drawing>
              <wp:anchor distT="0" distB="0" distL="114300" distR="114300" simplePos="0" relativeHeight="251660288" behindDoc="0" locked="0" layoutInCell="1" allowOverlap="1" wp14:anchorId="74DBA8C1" wp14:editId="0DA703E3">
                <wp:simplePos x="0" y="0"/>
                <wp:positionH relativeFrom="column">
                  <wp:posOffset>312756</wp:posOffset>
                </wp:positionH>
                <wp:positionV relativeFrom="paragraph">
                  <wp:posOffset>326275</wp:posOffset>
                </wp:positionV>
                <wp:extent cx="3009900" cy="3533775"/>
                <wp:effectExtent l="76200" t="38100" r="57150" b="104775"/>
                <wp:wrapNone/>
                <wp:docPr id="10" name="Freeform 10"/>
                <wp:cNvGraphicFramePr/>
                <a:graphic xmlns:a="http://schemas.openxmlformats.org/drawingml/2006/main">
                  <a:graphicData uri="http://schemas.microsoft.com/office/word/2010/wordprocessingShape">
                    <wps:wsp>
                      <wps:cNvSpPr/>
                      <wps:spPr>
                        <a:xfrm>
                          <a:off x="0" y="0"/>
                          <a:ext cx="3009900" cy="3533775"/>
                        </a:xfrm>
                        <a:custGeom>
                          <a:avLst/>
                          <a:gdLst>
                            <a:gd name="connsiteX0" fmla="*/ 819150 w 3038475"/>
                            <a:gd name="connsiteY0" fmla="*/ 1685925 h 3538537"/>
                            <a:gd name="connsiteX1" fmla="*/ 1071563 w 3038475"/>
                            <a:gd name="connsiteY1" fmla="*/ 2095500 h 3538537"/>
                            <a:gd name="connsiteX2" fmla="*/ 957263 w 3038475"/>
                            <a:gd name="connsiteY2" fmla="*/ 2219325 h 3538537"/>
                            <a:gd name="connsiteX3" fmla="*/ 1247775 w 3038475"/>
                            <a:gd name="connsiteY3" fmla="*/ 3538537 h 3538537"/>
                            <a:gd name="connsiteX4" fmla="*/ 1643063 w 3038475"/>
                            <a:gd name="connsiteY4" fmla="*/ 3457575 h 3538537"/>
                            <a:gd name="connsiteX5" fmla="*/ 1800225 w 3038475"/>
                            <a:gd name="connsiteY5" fmla="*/ 3224212 h 3538537"/>
                            <a:gd name="connsiteX6" fmla="*/ 1647825 w 3038475"/>
                            <a:gd name="connsiteY6" fmla="*/ 2481262 h 3538537"/>
                            <a:gd name="connsiteX7" fmla="*/ 1643063 w 3038475"/>
                            <a:gd name="connsiteY7" fmla="*/ 2352675 h 3538537"/>
                            <a:gd name="connsiteX8" fmla="*/ 1619250 w 3038475"/>
                            <a:gd name="connsiteY8" fmla="*/ 1724025 h 3538537"/>
                            <a:gd name="connsiteX9" fmla="*/ 1776413 w 3038475"/>
                            <a:gd name="connsiteY9" fmla="*/ 1409700 h 3538537"/>
                            <a:gd name="connsiteX10" fmla="*/ 1852613 w 3038475"/>
                            <a:gd name="connsiteY10" fmla="*/ 1419225 h 3538537"/>
                            <a:gd name="connsiteX11" fmla="*/ 1885950 w 3038475"/>
                            <a:gd name="connsiteY11" fmla="*/ 1462087 h 3538537"/>
                            <a:gd name="connsiteX12" fmla="*/ 2143125 w 3038475"/>
                            <a:gd name="connsiteY12" fmla="*/ 1452562 h 3538537"/>
                            <a:gd name="connsiteX13" fmla="*/ 2171700 w 3038475"/>
                            <a:gd name="connsiteY13" fmla="*/ 1423987 h 3538537"/>
                            <a:gd name="connsiteX14" fmla="*/ 2190750 w 3038475"/>
                            <a:gd name="connsiteY14" fmla="*/ 1000125 h 3538537"/>
                            <a:gd name="connsiteX15" fmla="*/ 3038475 w 3038475"/>
                            <a:gd name="connsiteY15" fmla="*/ 400050 h 3538537"/>
                            <a:gd name="connsiteX16" fmla="*/ 1905000 w 3038475"/>
                            <a:gd name="connsiteY16" fmla="*/ 585787 h 3538537"/>
                            <a:gd name="connsiteX17" fmla="*/ 1766888 w 3038475"/>
                            <a:gd name="connsiteY17" fmla="*/ 561975 h 3538537"/>
                            <a:gd name="connsiteX18" fmla="*/ 809625 w 3038475"/>
                            <a:gd name="connsiteY18" fmla="*/ 38100 h 3538537"/>
                            <a:gd name="connsiteX19" fmla="*/ 671513 w 3038475"/>
                            <a:gd name="connsiteY19" fmla="*/ 4762 h 3538537"/>
                            <a:gd name="connsiteX20" fmla="*/ 557213 w 3038475"/>
                            <a:gd name="connsiteY20" fmla="*/ 4762 h 3538537"/>
                            <a:gd name="connsiteX21" fmla="*/ 171450 w 3038475"/>
                            <a:gd name="connsiteY21" fmla="*/ 38100 h 3538537"/>
                            <a:gd name="connsiteX22" fmla="*/ 42863 w 3038475"/>
                            <a:gd name="connsiteY22" fmla="*/ 0 h 3538537"/>
                            <a:gd name="connsiteX23" fmla="*/ 0 w 3038475"/>
                            <a:gd name="connsiteY23" fmla="*/ 547687 h 3538537"/>
                            <a:gd name="connsiteX24" fmla="*/ 138113 w 3038475"/>
                            <a:gd name="connsiteY24" fmla="*/ 976312 h 3538537"/>
                            <a:gd name="connsiteX25" fmla="*/ 276225 w 3038475"/>
                            <a:gd name="connsiteY25" fmla="*/ 1033462 h 3538537"/>
                            <a:gd name="connsiteX26" fmla="*/ 452438 w 3038475"/>
                            <a:gd name="connsiteY26" fmla="*/ 1338262 h 3538537"/>
                            <a:gd name="connsiteX27" fmla="*/ 819150 w 3038475"/>
                            <a:gd name="connsiteY27" fmla="*/ 1685925 h 3538537"/>
                            <a:gd name="connsiteX0" fmla="*/ 790575 w 3009900"/>
                            <a:gd name="connsiteY0" fmla="*/ 1685925 h 3538537"/>
                            <a:gd name="connsiteX1" fmla="*/ 1042988 w 3009900"/>
                            <a:gd name="connsiteY1" fmla="*/ 2095500 h 3538537"/>
                            <a:gd name="connsiteX2" fmla="*/ 928688 w 3009900"/>
                            <a:gd name="connsiteY2" fmla="*/ 2219325 h 3538537"/>
                            <a:gd name="connsiteX3" fmla="*/ 1219200 w 3009900"/>
                            <a:gd name="connsiteY3" fmla="*/ 3538537 h 3538537"/>
                            <a:gd name="connsiteX4" fmla="*/ 1614488 w 3009900"/>
                            <a:gd name="connsiteY4" fmla="*/ 3457575 h 3538537"/>
                            <a:gd name="connsiteX5" fmla="*/ 1771650 w 3009900"/>
                            <a:gd name="connsiteY5" fmla="*/ 3224212 h 3538537"/>
                            <a:gd name="connsiteX6" fmla="*/ 1619250 w 3009900"/>
                            <a:gd name="connsiteY6" fmla="*/ 2481262 h 3538537"/>
                            <a:gd name="connsiteX7" fmla="*/ 1614488 w 3009900"/>
                            <a:gd name="connsiteY7" fmla="*/ 2352675 h 3538537"/>
                            <a:gd name="connsiteX8" fmla="*/ 1590675 w 3009900"/>
                            <a:gd name="connsiteY8" fmla="*/ 1724025 h 3538537"/>
                            <a:gd name="connsiteX9" fmla="*/ 1747838 w 3009900"/>
                            <a:gd name="connsiteY9" fmla="*/ 1409700 h 3538537"/>
                            <a:gd name="connsiteX10" fmla="*/ 1824038 w 3009900"/>
                            <a:gd name="connsiteY10" fmla="*/ 1419225 h 3538537"/>
                            <a:gd name="connsiteX11" fmla="*/ 1857375 w 3009900"/>
                            <a:gd name="connsiteY11" fmla="*/ 1462087 h 3538537"/>
                            <a:gd name="connsiteX12" fmla="*/ 2114550 w 3009900"/>
                            <a:gd name="connsiteY12" fmla="*/ 1452562 h 3538537"/>
                            <a:gd name="connsiteX13" fmla="*/ 2143125 w 3009900"/>
                            <a:gd name="connsiteY13" fmla="*/ 1423987 h 3538537"/>
                            <a:gd name="connsiteX14" fmla="*/ 2162175 w 3009900"/>
                            <a:gd name="connsiteY14" fmla="*/ 1000125 h 3538537"/>
                            <a:gd name="connsiteX15" fmla="*/ 3009900 w 3009900"/>
                            <a:gd name="connsiteY15" fmla="*/ 400050 h 3538537"/>
                            <a:gd name="connsiteX16" fmla="*/ 1876425 w 3009900"/>
                            <a:gd name="connsiteY16" fmla="*/ 585787 h 3538537"/>
                            <a:gd name="connsiteX17" fmla="*/ 1738313 w 3009900"/>
                            <a:gd name="connsiteY17" fmla="*/ 561975 h 3538537"/>
                            <a:gd name="connsiteX18" fmla="*/ 781050 w 3009900"/>
                            <a:gd name="connsiteY18" fmla="*/ 38100 h 3538537"/>
                            <a:gd name="connsiteX19" fmla="*/ 642938 w 3009900"/>
                            <a:gd name="connsiteY19" fmla="*/ 4762 h 3538537"/>
                            <a:gd name="connsiteX20" fmla="*/ 528638 w 3009900"/>
                            <a:gd name="connsiteY20" fmla="*/ 4762 h 3538537"/>
                            <a:gd name="connsiteX21" fmla="*/ 142875 w 3009900"/>
                            <a:gd name="connsiteY21" fmla="*/ 38100 h 3538537"/>
                            <a:gd name="connsiteX22" fmla="*/ 14288 w 3009900"/>
                            <a:gd name="connsiteY22" fmla="*/ 0 h 3538537"/>
                            <a:gd name="connsiteX23" fmla="*/ 0 w 3009900"/>
                            <a:gd name="connsiteY23" fmla="*/ 576265 h 3538537"/>
                            <a:gd name="connsiteX24" fmla="*/ 109538 w 3009900"/>
                            <a:gd name="connsiteY24" fmla="*/ 976312 h 3538537"/>
                            <a:gd name="connsiteX25" fmla="*/ 247650 w 3009900"/>
                            <a:gd name="connsiteY25" fmla="*/ 1033462 h 3538537"/>
                            <a:gd name="connsiteX26" fmla="*/ 423863 w 3009900"/>
                            <a:gd name="connsiteY26" fmla="*/ 1338262 h 3538537"/>
                            <a:gd name="connsiteX27" fmla="*/ 790575 w 3009900"/>
                            <a:gd name="connsiteY27" fmla="*/ 1685925 h 3538537"/>
                            <a:gd name="connsiteX0" fmla="*/ 790575 w 3009900"/>
                            <a:gd name="connsiteY0" fmla="*/ 1685925 h 3538537"/>
                            <a:gd name="connsiteX1" fmla="*/ 1042988 w 3009900"/>
                            <a:gd name="connsiteY1" fmla="*/ 2095500 h 3538537"/>
                            <a:gd name="connsiteX2" fmla="*/ 928688 w 3009900"/>
                            <a:gd name="connsiteY2" fmla="*/ 2219325 h 3538537"/>
                            <a:gd name="connsiteX3" fmla="*/ 1219200 w 3009900"/>
                            <a:gd name="connsiteY3" fmla="*/ 3538537 h 3538537"/>
                            <a:gd name="connsiteX4" fmla="*/ 1614488 w 3009900"/>
                            <a:gd name="connsiteY4" fmla="*/ 3457575 h 3538537"/>
                            <a:gd name="connsiteX5" fmla="*/ 1771650 w 3009900"/>
                            <a:gd name="connsiteY5" fmla="*/ 3224212 h 3538537"/>
                            <a:gd name="connsiteX6" fmla="*/ 1619250 w 3009900"/>
                            <a:gd name="connsiteY6" fmla="*/ 2481262 h 3538537"/>
                            <a:gd name="connsiteX7" fmla="*/ 1614488 w 3009900"/>
                            <a:gd name="connsiteY7" fmla="*/ 2352675 h 3538537"/>
                            <a:gd name="connsiteX8" fmla="*/ 1590675 w 3009900"/>
                            <a:gd name="connsiteY8" fmla="*/ 1724025 h 3538537"/>
                            <a:gd name="connsiteX9" fmla="*/ 1747838 w 3009900"/>
                            <a:gd name="connsiteY9" fmla="*/ 1409700 h 3538537"/>
                            <a:gd name="connsiteX10" fmla="*/ 1824038 w 3009900"/>
                            <a:gd name="connsiteY10" fmla="*/ 1419225 h 3538537"/>
                            <a:gd name="connsiteX11" fmla="*/ 1857375 w 3009900"/>
                            <a:gd name="connsiteY11" fmla="*/ 1462087 h 3538537"/>
                            <a:gd name="connsiteX12" fmla="*/ 2114550 w 3009900"/>
                            <a:gd name="connsiteY12" fmla="*/ 1452562 h 3538537"/>
                            <a:gd name="connsiteX13" fmla="*/ 2143125 w 3009900"/>
                            <a:gd name="connsiteY13" fmla="*/ 1423987 h 3538537"/>
                            <a:gd name="connsiteX14" fmla="*/ 2162175 w 3009900"/>
                            <a:gd name="connsiteY14" fmla="*/ 1000125 h 3538537"/>
                            <a:gd name="connsiteX15" fmla="*/ 3009900 w 3009900"/>
                            <a:gd name="connsiteY15" fmla="*/ 400050 h 3538537"/>
                            <a:gd name="connsiteX16" fmla="*/ 1905000 w 3009900"/>
                            <a:gd name="connsiteY16" fmla="*/ 623891 h 3538537"/>
                            <a:gd name="connsiteX17" fmla="*/ 1738313 w 3009900"/>
                            <a:gd name="connsiteY17" fmla="*/ 561975 h 3538537"/>
                            <a:gd name="connsiteX18" fmla="*/ 781050 w 3009900"/>
                            <a:gd name="connsiteY18" fmla="*/ 38100 h 3538537"/>
                            <a:gd name="connsiteX19" fmla="*/ 642938 w 3009900"/>
                            <a:gd name="connsiteY19" fmla="*/ 4762 h 3538537"/>
                            <a:gd name="connsiteX20" fmla="*/ 528638 w 3009900"/>
                            <a:gd name="connsiteY20" fmla="*/ 4762 h 3538537"/>
                            <a:gd name="connsiteX21" fmla="*/ 142875 w 3009900"/>
                            <a:gd name="connsiteY21" fmla="*/ 38100 h 3538537"/>
                            <a:gd name="connsiteX22" fmla="*/ 14288 w 3009900"/>
                            <a:gd name="connsiteY22" fmla="*/ 0 h 3538537"/>
                            <a:gd name="connsiteX23" fmla="*/ 0 w 3009900"/>
                            <a:gd name="connsiteY23" fmla="*/ 576265 h 3538537"/>
                            <a:gd name="connsiteX24" fmla="*/ 109538 w 3009900"/>
                            <a:gd name="connsiteY24" fmla="*/ 976312 h 3538537"/>
                            <a:gd name="connsiteX25" fmla="*/ 247650 w 3009900"/>
                            <a:gd name="connsiteY25" fmla="*/ 1033462 h 3538537"/>
                            <a:gd name="connsiteX26" fmla="*/ 423863 w 3009900"/>
                            <a:gd name="connsiteY26" fmla="*/ 1338262 h 3538537"/>
                            <a:gd name="connsiteX27" fmla="*/ 790575 w 3009900"/>
                            <a:gd name="connsiteY27" fmla="*/ 1685925 h 3538537"/>
                            <a:gd name="connsiteX0" fmla="*/ 790575 w 3009900"/>
                            <a:gd name="connsiteY0" fmla="*/ 1685925 h 3538537"/>
                            <a:gd name="connsiteX1" fmla="*/ 1042988 w 3009900"/>
                            <a:gd name="connsiteY1" fmla="*/ 2095500 h 3538537"/>
                            <a:gd name="connsiteX2" fmla="*/ 928688 w 3009900"/>
                            <a:gd name="connsiteY2" fmla="*/ 2219325 h 3538537"/>
                            <a:gd name="connsiteX3" fmla="*/ 1219200 w 3009900"/>
                            <a:gd name="connsiteY3" fmla="*/ 3538537 h 3538537"/>
                            <a:gd name="connsiteX4" fmla="*/ 1614488 w 3009900"/>
                            <a:gd name="connsiteY4" fmla="*/ 3457575 h 3538537"/>
                            <a:gd name="connsiteX5" fmla="*/ 1771650 w 3009900"/>
                            <a:gd name="connsiteY5" fmla="*/ 3224212 h 3538537"/>
                            <a:gd name="connsiteX6" fmla="*/ 1619250 w 3009900"/>
                            <a:gd name="connsiteY6" fmla="*/ 2481262 h 3538537"/>
                            <a:gd name="connsiteX7" fmla="*/ 1614488 w 3009900"/>
                            <a:gd name="connsiteY7" fmla="*/ 2352675 h 3538537"/>
                            <a:gd name="connsiteX8" fmla="*/ 1590675 w 3009900"/>
                            <a:gd name="connsiteY8" fmla="*/ 1724025 h 3538537"/>
                            <a:gd name="connsiteX9" fmla="*/ 1747838 w 3009900"/>
                            <a:gd name="connsiteY9" fmla="*/ 1409700 h 3538537"/>
                            <a:gd name="connsiteX10" fmla="*/ 1824038 w 3009900"/>
                            <a:gd name="connsiteY10" fmla="*/ 1419225 h 3538537"/>
                            <a:gd name="connsiteX11" fmla="*/ 1857375 w 3009900"/>
                            <a:gd name="connsiteY11" fmla="*/ 1462087 h 3538537"/>
                            <a:gd name="connsiteX12" fmla="*/ 2114550 w 3009900"/>
                            <a:gd name="connsiteY12" fmla="*/ 1452562 h 3538537"/>
                            <a:gd name="connsiteX13" fmla="*/ 2143125 w 3009900"/>
                            <a:gd name="connsiteY13" fmla="*/ 1423987 h 3538537"/>
                            <a:gd name="connsiteX14" fmla="*/ 2162175 w 3009900"/>
                            <a:gd name="connsiteY14" fmla="*/ 1076325 h 3538537"/>
                            <a:gd name="connsiteX15" fmla="*/ 2162175 w 3009900"/>
                            <a:gd name="connsiteY15" fmla="*/ 1000125 h 3538537"/>
                            <a:gd name="connsiteX16" fmla="*/ 3009900 w 3009900"/>
                            <a:gd name="connsiteY16" fmla="*/ 400050 h 3538537"/>
                            <a:gd name="connsiteX17" fmla="*/ 1905000 w 3009900"/>
                            <a:gd name="connsiteY17" fmla="*/ 623891 h 3538537"/>
                            <a:gd name="connsiteX18" fmla="*/ 1738313 w 3009900"/>
                            <a:gd name="connsiteY18" fmla="*/ 561975 h 3538537"/>
                            <a:gd name="connsiteX19" fmla="*/ 781050 w 3009900"/>
                            <a:gd name="connsiteY19" fmla="*/ 38100 h 3538537"/>
                            <a:gd name="connsiteX20" fmla="*/ 642938 w 3009900"/>
                            <a:gd name="connsiteY20" fmla="*/ 4762 h 3538537"/>
                            <a:gd name="connsiteX21" fmla="*/ 528638 w 3009900"/>
                            <a:gd name="connsiteY21" fmla="*/ 4762 h 3538537"/>
                            <a:gd name="connsiteX22" fmla="*/ 142875 w 3009900"/>
                            <a:gd name="connsiteY22" fmla="*/ 38100 h 3538537"/>
                            <a:gd name="connsiteX23" fmla="*/ 14288 w 3009900"/>
                            <a:gd name="connsiteY23" fmla="*/ 0 h 3538537"/>
                            <a:gd name="connsiteX24" fmla="*/ 0 w 3009900"/>
                            <a:gd name="connsiteY24" fmla="*/ 576265 h 3538537"/>
                            <a:gd name="connsiteX25" fmla="*/ 109538 w 3009900"/>
                            <a:gd name="connsiteY25" fmla="*/ 976312 h 3538537"/>
                            <a:gd name="connsiteX26" fmla="*/ 247650 w 3009900"/>
                            <a:gd name="connsiteY26" fmla="*/ 1033462 h 3538537"/>
                            <a:gd name="connsiteX27" fmla="*/ 423863 w 3009900"/>
                            <a:gd name="connsiteY27" fmla="*/ 1338262 h 3538537"/>
                            <a:gd name="connsiteX28" fmla="*/ 790575 w 3009900"/>
                            <a:gd name="connsiteY28" fmla="*/ 1685925 h 3538537"/>
                            <a:gd name="connsiteX0" fmla="*/ 790575 w 3009900"/>
                            <a:gd name="connsiteY0" fmla="*/ 1685925 h 3538537"/>
                            <a:gd name="connsiteX1" fmla="*/ 1042988 w 3009900"/>
                            <a:gd name="connsiteY1" fmla="*/ 2095500 h 3538537"/>
                            <a:gd name="connsiteX2" fmla="*/ 928688 w 3009900"/>
                            <a:gd name="connsiteY2" fmla="*/ 2219325 h 3538537"/>
                            <a:gd name="connsiteX3" fmla="*/ 1219200 w 3009900"/>
                            <a:gd name="connsiteY3" fmla="*/ 3538537 h 3538537"/>
                            <a:gd name="connsiteX4" fmla="*/ 1614488 w 3009900"/>
                            <a:gd name="connsiteY4" fmla="*/ 3457575 h 3538537"/>
                            <a:gd name="connsiteX5" fmla="*/ 1771650 w 3009900"/>
                            <a:gd name="connsiteY5" fmla="*/ 3224212 h 3538537"/>
                            <a:gd name="connsiteX6" fmla="*/ 1619250 w 3009900"/>
                            <a:gd name="connsiteY6" fmla="*/ 2481262 h 3538537"/>
                            <a:gd name="connsiteX7" fmla="*/ 1614488 w 3009900"/>
                            <a:gd name="connsiteY7" fmla="*/ 2352675 h 3538537"/>
                            <a:gd name="connsiteX8" fmla="*/ 1590675 w 3009900"/>
                            <a:gd name="connsiteY8" fmla="*/ 1724025 h 3538537"/>
                            <a:gd name="connsiteX9" fmla="*/ 1747838 w 3009900"/>
                            <a:gd name="connsiteY9" fmla="*/ 1409700 h 3538537"/>
                            <a:gd name="connsiteX10" fmla="*/ 1824038 w 3009900"/>
                            <a:gd name="connsiteY10" fmla="*/ 1419225 h 3538537"/>
                            <a:gd name="connsiteX11" fmla="*/ 1857375 w 3009900"/>
                            <a:gd name="connsiteY11" fmla="*/ 1462087 h 3538537"/>
                            <a:gd name="connsiteX12" fmla="*/ 2114550 w 3009900"/>
                            <a:gd name="connsiteY12" fmla="*/ 1452562 h 3538537"/>
                            <a:gd name="connsiteX13" fmla="*/ 2143125 w 3009900"/>
                            <a:gd name="connsiteY13" fmla="*/ 1423987 h 3538537"/>
                            <a:gd name="connsiteX14" fmla="*/ 2162175 w 3009900"/>
                            <a:gd name="connsiteY14" fmla="*/ 1076325 h 3538537"/>
                            <a:gd name="connsiteX15" fmla="*/ 2209800 w 3009900"/>
                            <a:gd name="connsiteY15" fmla="*/ 957259 h 3538537"/>
                            <a:gd name="connsiteX16" fmla="*/ 3009900 w 3009900"/>
                            <a:gd name="connsiteY16" fmla="*/ 400050 h 3538537"/>
                            <a:gd name="connsiteX17" fmla="*/ 1905000 w 3009900"/>
                            <a:gd name="connsiteY17" fmla="*/ 623891 h 3538537"/>
                            <a:gd name="connsiteX18" fmla="*/ 1738313 w 3009900"/>
                            <a:gd name="connsiteY18" fmla="*/ 561975 h 3538537"/>
                            <a:gd name="connsiteX19" fmla="*/ 781050 w 3009900"/>
                            <a:gd name="connsiteY19" fmla="*/ 38100 h 3538537"/>
                            <a:gd name="connsiteX20" fmla="*/ 642938 w 3009900"/>
                            <a:gd name="connsiteY20" fmla="*/ 4762 h 3538537"/>
                            <a:gd name="connsiteX21" fmla="*/ 528638 w 3009900"/>
                            <a:gd name="connsiteY21" fmla="*/ 4762 h 3538537"/>
                            <a:gd name="connsiteX22" fmla="*/ 142875 w 3009900"/>
                            <a:gd name="connsiteY22" fmla="*/ 38100 h 3538537"/>
                            <a:gd name="connsiteX23" fmla="*/ 14288 w 3009900"/>
                            <a:gd name="connsiteY23" fmla="*/ 0 h 3538537"/>
                            <a:gd name="connsiteX24" fmla="*/ 0 w 3009900"/>
                            <a:gd name="connsiteY24" fmla="*/ 576265 h 3538537"/>
                            <a:gd name="connsiteX25" fmla="*/ 109538 w 3009900"/>
                            <a:gd name="connsiteY25" fmla="*/ 976312 h 3538537"/>
                            <a:gd name="connsiteX26" fmla="*/ 247650 w 3009900"/>
                            <a:gd name="connsiteY26" fmla="*/ 1033462 h 3538537"/>
                            <a:gd name="connsiteX27" fmla="*/ 423863 w 3009900"/>
                            <a:gd name="connsiteY27" fmla="*/ 1338262 h 3538537"/>
                            <a:gd name="connsiteX28" fmla="*/ 790575 w 3009900"/>
                            <a:gd name="connsiteY28" fmla="*/ 1685925 h 3538537"/>
                            <a:gd name="connsiteX0" fmla="*/ 790575 w 3009900"/>
                            <a:gd name="connsiteY0" fmla="*/ 1685925 h 3538537"/>
                            <a:gd name="connsiteX1" fmla="*/ 1042988 w 3009900"/>
                            <a:gd name="connsiteY1" fmla="*/ 2095500 h 3538537"/>
                            <a:gd name="connsiteX2" fmla="*/ 928688 w 3009900"/>
                            <a:gd name="connsiteY2" fmla="*/ 2219325 h 3538537"/>
                            <a:gd name="connsiteX3" fmla="*/ 1219200 w 3009900"/>
                            <a:gd name="connsiteY3" fmla="*/ 3538537 h 3538537"/>
                            <a:gd name="connsiteX4" fmla="*/ 1614488 w 3009900"/>
                            <a:gd name="connsiteY4" fmla="*/ 3457575 h 3538537"/>
                            <a:gd name="connsiteX5" fmla="*/ 1771650 w 3009900"/>
                            <a:gd name="connsiteY5" fmla="*/ 3224212 h 3538537"/>
                            <a:gd name="connsiteX6" fmla="*/ 1619250 w 3009900"/>
                            <a:gd name="connsiteY6" fmla="*/ 2481262 h 3538537"/>
                            <a:gd name="connsiteX7" fmla="*/ 1614488 w 3009900"/>
                            <a:gd name="connsiteY7" fmla="*/ 2352675 h 3538537"/>
                            <a:gd name="connsiteX8" fmla="*/ 1590675 w 3009900"/>
                            <a:gd name="connsiteY8" fmla="*/ 1724025 h 3538537"/>
                            <a:gd name="connsiteX9" fmla="*/ 1747838 w 3009900"/>
                            <a:gd name="connsiteY9" fmla="*/ 1409700 h 3538537"/>
                            <a:gd name="connsiteX10" fmla="*/ 1824038 w 3009900"/>
                            <a:gd name="connsiteY10" fmla="*/ 1419225 h 3538537"/>
                            <a:gd name="connsiteX11" fmla="*/ 1857375 w 3009900"/>
                            <a:gd name="connsiteY11" fmla="*/ 1462087 h 3538537"/>
                            <a:gd name="connsiteX12" fmla="*/ 2114550 w 3009900"/>
                            <a:gd name="connsiteY12" fmla="*/ 1452562 h 3538537"/>
                            <a:gd name="connsiteX13" fmla="*/ 2143125 w 3009900"/>
                            <a:gd name="connsiteY13" fmla="*/ 1423987 h 3538537"/>
                            <a:gd name="connsiteX14" fmla="*/ 2162175 w 3009900"/>
                            <a:gd name="connsiteY14" fmla="*/ 1143000 h 3538537"/>
                            <a:gd name="connsiteX15" fmla="*/ 2162175 w 3009900"/>
                            <a:gd name="connsiteY15" fmla="*/ 1076325 h 3538537"/>
                            <a:gd name="connsiteX16" fmla="*/ 2209800 w 3009900"/>
                            <a:gd name="connsiteY16" fmla="*/ 957259 h 3538537"/>
                            <a:gd name="connsiteX17" fmla="*/ 3009900 w 3009900"/>
                            <a:gd name="connsiteY17" fmla="*/ 400050 h 3538537"/>
                            <a:gd name="connsiteX18" fmla="*/ 1905000 w 3009900"/>
                            <a:gd name="connsiteY18" fmla="*/ 623891 h 3538537"/>
                            <a:gd name="connsiteX19" fmla="*/ 1738313 w 3009900"/>
                            <a:gd name="connsiteY19" fmla="*/ 561975 h 3538537"/>
                            <a:gd name="connsiteX20" fmla="*/ 781050 w 3009900"/>
                            <a:gd name="connsiteY20" fmla="*/ 38100 h 3538537"/>
                            <a:gd name="connsiteX21" fmla="*/ 642938 w 3009900"/>
                            <a:gd name="connsiteY21" fmla="*/ 4762 h 3538537"/>
                            <a:gd name="connsiteX22" fmla="*/ 528638 w 3009900"/>
                            <a:gd name="connsiteY22" fmla="*/ 4762 h 3538537"/>
                            <a:gd name="connsiteX23" fmla="*/ 142875 w 3009900"/>
                            <a:gd name="connsiteY23" fmla="*/ 38100 h 3538537"/>
                            <a:gd name="connsiteX24" fmla="*/ 14288 w 3009900"/>
                            <a:gd name="connsiteY24" fmla="*/ 0 h 3538537"/>
                            <a:gd name="connsiteX25" fmla="*/ 0 w 3009900"/>
                            <a:gd name="connsiteY25" fmla="*/ 576265 h 3538537"/>
                            <a:gd name="connsiteX26" fmla="*/ 109538 w 3009900"/>
                            <a:gd name="connsiteY26" fmla="*/ 976312 h 3538537"/>
                            <a:gd name="connsiteX27" fmla="*/ 247650 w 3009900"/>
                            <a:gd name="connsiteY27" fmla="*/ 1033462 h 3538537"/>
                            <a:gd name="connsiteX28" fmla="*/ 423863 w 3009900"/>
                            <a:gd name="connsiteY28" fmla="*/ 1338262 h 3538537"/>
                            <a:gd name="connsiteX29" fmla="*/ 790575 w 3009900"/>
                            <a:gd name="connsiteY29" fmla="*/ 1685925 h 3538537"/>
                            <a:gd name="connsiteX0" fmla="*/ 790575 w 3009900"/>
                            <a:gd name="connsiteY0" fmla="*/ 1685925 h 3538537"/>
                            <a:gd name="connsiteX1" fmla="*/ 1042988 w 3009900"/>
                            <a:gd name="connsiteY1" fmla="*/ 2095500 h 3538537"/>
                            <a:gd name="connsiteX2" fmla="*/ 928688 w 3009900"/>
                            <a:gd name="connsiteY2" fmla="*/ 2219325 h 3538537"/>
                            <a:gd name="connsiteX3" fmla="*/ 1219200 w 3009900"/>
                            <a:gd name="connsiteY3" fmla="*/ 3538537 h 3538537"/>
                            <a:gd name="connsiteX4" fmla="*/ 1614488 w 3009900"/>
                            <a:gd name="connsiteY4" fmla="*/ 3457575 h 3538537"/>
                            <a:gd name="connsiteX5" fmla="*/ 1771650 w 3009900"/>
                            <a:gd name="connsiteY5" fmla="*/ 3224212 h 3538537"/>
                            <a:gd name="connsiteX6" fmla="*/ 1619250 w 3009900"/>
                            <a:gd name="connsiteY6" fmla="*/ 2481262 h 3538537"/>
                            <a:gd name="connsiteX7" fmla="*/ 1614488 w 3009900"/>
                            <a:gd name="connsiteY7" fmla="*/ 2352675 h 3538537"/>
                            <a:gd name="connsiteX8" fmla="*/ 1590675 w 3009900"/>
                            <a:gd name="connsiteY8" fmla="*/ 1724025 h 3538537"/>
                            <a:gd name="connsiteX9" fmla="*/ 1747838 w 3009900"/>
                            <a:gd name="connsiteY9" fmla="*/ 1409700 h 3538537"/>
                            <a:gd name="connsiteX10" fmla="*/ 1824038 w 3009900"/>
                            <a:gd name="connsiteY10" fmla="*/ 1419225 h 3538537"/>
                            <a:gd name="connsiteX11" fmla="*/ 1857375 w 3009900"/>
                            <a:gd name="connsiteY11" fmla="*/ 1462087 h 3538537"/>
                            <a:gd name="connsiteX12" fmla="*/ 2114550 w 3009900"/>
                            <a:gd name="connsiteY12" fmla="*/ 1452562 h 3538537"/>
                            <a:gd name="connsiteX13" fmla="*/ 2143125 w 3009900"/>
                            <a:gd name="connsiteY13" fmla="*/ 1423987 h 3538537"/>
                            <a:gd name="connsiteX14" fmla="*/ 2143125 w 3009900"/>
                            <a:gd name="connsiteY14" fmla="*/ 1143000 h 3538537"/>
                            <a:gd name="connsiteX15" fmla="*/ 2162175 w 3009900"/>
                            <a:gd name="connsiteY15" fmla="*/ 1076325 h 3538537"/>
                            <a:gd name="connsiteX16" fmla="*/ 2209800 w 3009900"/>
                            <a:gd name="connsiteY16" fmla="*/ 957259 h 3538537"/>
                            <a:gd name="connsiteX17" fmla="*/ 3009900 w 3009900"/>
                            <a:gd name="connsiteY17" fmla="*/ 400050 h 3538537"/>
                            <a:gd name="connsiteX18" fmla="*/ 1905000 w 3009900"/>
                            <a:gd name="connsiteY18" fmla="*/ 623891 h 3538537"/>
                            <a:gd name="connsiteX19" fmla="*/ 1738313 w 3009900"/>
                            <a:gd name="connsiteY19" fmla="*/ 561975 h 3538537"/>
                            <a:gd name="connsiteX20" fmla="*/ 781050 w 3009900"/>
                            <a:gd name="connsiteY20" fmla="*/ 38100 h 3538537"/>
                            <a:gd name="connsiteX21" fmla="*/ 642938 w 3009900"/>
                            <a:gd name="connsiteY21" fmla="*/ 4762 h 3538537"/>
                            <a:gd name="connsiteX22" fmla="*/ 528638 w 3009900"/>
                            <a:gd name="connsiteY22" fmla="*/ 4762 h 3538537"/>
                            <a:gd name="connsiteX23" fmla="*/ 142875 w 3009900"/>
                            <a:gd name="connsiteY23" fmla="*/ 38100 h 3538537"/>
                            <a:gd name="connsiteX24" fmla="*/ 14288 w 3009900"/>
                            <a:gd name="connsiteY24" fmla="*/ 0 h 3538537"/>
                            <a:gd name="connsiteX25" fmla="*/ 0 w 3009900"/>
                            <a:gd name="connsiteY25" fmla="*/ 576265 h 3538537"/>
                            <a:gd name="connsiteX26" fmla="*/ 109538 w 3009900"/>
                            <a:gd name="connsiteY26" fmla="*/ 976312 h 3538537"/>
                            <a:gd name="connsiteX27" fmla="*/ 247650 w 3009900"/>
                            <a:gd name="connsiteY27" fmla="*/ 1033462 h 3538537"/>
                            <a:gd name="connsiteX28" fmla="*/ 423863 w 3009900"/>
                            <a:gd name="connsiteY28" fmla="*/ 1338262 h 3538537"/>
                            <a:gd name="connsiteX29" fmla="*/ 790575 w 3009900"/>
                            <a:gd name="connsiteY29" fmla="*/ 1685925 h 3538537"/>
                            <a:gd name="connsiteX0" fmla="*/ 790575 w 3009900"/>
                            <a:gd name="connsiteY0" fmla="*/ 1681163 h 3533775"/>
                            <a:gd name="connsiteX1" fmla="*/ 1042988 w 3009900"/>
                            <a:gd name="connsiteY1" fmla="*/ 2090738 h 3533775"/>
                            <a:gd name="connsiteX2" fmla="*/ 928688 w 3009900"/>
                            <a:gd name="connsiteY2" fmla="*/ 2214563 h 3533775"/>
                            <a:gd name="connsiteX3" fmla="*/ 1219200 w 3009900"/>
                            <a:gd name="connsiteY3" fmla="*/ 3533775 h 3533775"/>
                            <a:gd name="connsiteX4" fmla="*/ 1614488 w 3009900"/>
                            <a:gd name="connsiteY4" fmla="*/ 3452813 h 3533775"/>
                            <a:gd name="connsiteX5" fmla="*/ 1771650 w 3009900"/>
                            <a:gd name="connsiteY5" fmla="*/ 3219450 h 3533775"/>
                            <a:gd name="connsiteX6" fmla="*/ 1619250 w 3009900"/>
                            <a:gd name="connsiteY6" fmla="*/ 2476500 h 3533775"/>
                            <a:gd name="connsiteX7" fmla="*/ 1614488 w 3009900"/>
                            <a:gd name="connsiteY7" fmla="*/ 2347913 h 3533775"/>
                            <a:gd name="connsiteX8" fmla="*/ 1590675 w 3009900"/>
                            <a:gd name="connsiteY8" fmla="*/ 1719263 h 3533775"/>
                            <a:gd name="connsiteX9" fmla="*/ 1747838 w 3009900"/>
                            <a:gd name="connsiteY9" fmla="*/ 1404938 h 3533775"/>
                            <a:gd name="connsiteX10" fmla="*/ 1824038 w 3009900"/>
                            <a:gd name="connsiteY10" fmla="*/ 1414463 h 3533775"/>
                            <a:gd name="connsiteX11" fmla="*/ 1857375 w 3009900"/>
                            <a:gd name="connsiteY11" fmla="*/ 1457325 h 3533775"/>
                            <a:gd name="connsiteX12" fmla="*/ 2114550 w 3009900"/>
                            <a:gd name="connsiteY12" fmla="*/ 1447800 h 3533775"/>
                            <a:gd name="connsiteX13" fmla="*/ 2143125 w 3009900"/>
                            <a:gd name="connsiteY13" fmla="*/ 1419225 h 3533775"/>
                            <a:gd name="connsiteX14" fmla="*/ 2143125 w 3009900"/>
                            <a:gd name="connsiteY14" fmla="*/ 1138238 h 3533775"/>
                            <a:gd name="connsiteX15" fmla="*/ 2162175 w 3009900"/>
                            <a:gd name="connsiteY15" fmla="*/ 1071563 h 3533775"/>
                            <a:gd name="connsiteX16" fmla="*/ 2209800 w 3009900"/>
                            <a:gd name="connsiteY16" fmla="*/ 952497 h 3533775"/>
                            <a:gd name="connsiteX17" fmla="*/ 3009900 w 3009900"/>
                            <a:gd name="connsiteY17" fmla="*/ 395288 h 3533775"/>
                            <a:gd name="connsiteX18" fmla="*/ 1905000 w 3009900"/>
                            <a:gd name="connsiteY18" fmla="*/ 619129 h 3533775"/>
                            <a:gd name="connsiteX19" fmla="*/ 1738313 w 3009900"/>
                            <a:gd name="connsiteY19" fmla="*/ 557213 h 3533775"/>
                            <a:gd name="connsiteX20" fmla="*/ 781050 w 3009900"/>
                            <a:gd name="connsiteY20" fmla="*/ 33338 h 3533775"/>
                            <a:gd name="connsiteX21" fmla="*/ 642938 w 3009900"/>
                            <a:gd name="connsiteY21" fmla="*/ 0 h 3533775"/>
                            <a:gd name="connsiteX22" fmla="*/ 528638 w 3009900"/>
                            <a:gd name="connsiteY22" fmla="*/ 0 h 3533775"/>
                            <a:gd name="connsiteX23" fmla="*/ 142875 w 3009900"/>
                            <a:gd name="connsiteY23" fmla="*/ 33338 h 3533775"/>
                            <a:gd name="connsiteX24" fmla="*/ 19050 w 3009900"/>
                            <a:gd name="connsiteY24" fmla="*/ 1 h 3533775"/>
                            <a:gd name="connsiteX25" fmla="*/ 0 w 3009900"/>
                            <a:gd name="connsiteY25" fmla="*/ 571503 h 3533775"/>
                            <a:gd name="connsiteX26" fmla="*/ 109538 w 3009900"/>
                            <a:gd name="connsiteY26" fmla="*/ 971550 h 3533775"/>
                            <a:gd name="connsiteX27" fmla="*/ 247650 w 3009900"/>
                            <a:gd name="connsiteY27" fmla="*/ 1028700 h 3533775"/>
                            <a:gd name="connsiteX28" fmla="*/ 423863 w 3009900"/>
                            <a:gd name="connsiteY28" fmla="*/ 1333500 h 3533775"/>
                            <a:gd name="connsiteX29" fmla="*/ 790575 w 3009900"/>
                            <a:gd name="connsiteY29" fmla="*/ 1681163 h 3533775"/>
                            <a:gd name="connsiteX0" fmla="*/ 790575 w 3009900"/>
                            <a:gd name="connsiteY0" fmla="*/ 1681163 h 3533775"/>
                            <a:gd name="connsiteX1" fmla="*/ 1042988 w 3009900"/>
                            <a:gd name="connsiteY1" fmla="*/ 2090738 h 3533775"/>
                            <a:gd name="connsiteX2" fmla="*/ 928688 w 3009900"/>
                            <a:gd name="connsiteY2" fmla="*/ 2214563 h 3533775"/>
                            <a:gd name="connsiteX3" fmla="*/ 1219200 w 3009900"/>
                            <a:gd name="connsiteY3" fmla="*/ 3533775 h 3533775"/>
                            <a:gd name="connsiteX4" fmla="*/ 1614488 w 3009900"/>
                            <a:gd name="connsiteY4" fmla="*/ 3452813 h 3533775"/>
                            <a:gd name="connsiteX5" fmla="*/ 1771650 w 3009900"/>
                            <a:gd name="connsiteY5" fmla="*/ 3219450 h 3533775"/>
                            <a:gd name="connsiteX6" fmla="*/ 1619250 w 3009900"/>
                            <a:gd name="connsiteY6" fmla="*/ 2476500 h 3533775"/>
                            <a:gd name="connsiteX7" fmla="*/ 1614488 w 3009900"/>
                            <a:gd name="connsiteY7" fmla="*/ 2347913 h 3533775"/>
                            <a:gd name="connsiteX8" fmla="*/ 1590675 w 3009900"/>
                            <a:gd name="connsiteY8" fmla="*/ 1719263 h 3533775"/>
                            <a:gd name="connsiteX9" fmla="*/ 1747838 w 3009900"/>
                            <a:gd name="connsiteY9" fmla="*/ 1404938 h 3533775"/>
                            <a:gd name="connsiteX10" fmla="*/ 1824038 w 3009900"/>
                            <a:gd name="connsiteY10" fmla="*/ 1414463 h 3533775"/>
                            <a:gd name="connsiteX11" fmla="*/ 1857375 w 3009900"/>
                            <a:gd name="connsiteY11" fmla="*/ 1457325 h 3533775"/>
                            <a:gd name="connsiteX12" fmla="*/ 2114550 w 3009900"/>
                            <a:gd name="connsiteY12" fmla="*/ 1447800 h 3533775"/>
                            <a:gd name="connsiteX13" fmla="*/ 2143125 w 3009900"/>
                            <a:gd name="connsiteY13" fmla="*/ 1419225 h 3533775"/>
                            <a:gd name="connsiteX14" fmla="*/ 2143125 w 3009900"/>
                            <a:gd name="connsiteY14" fmla="*/ 1138238 h 3533775"/>
                            <a:gd name="connsiteX15" fmla="*/ 2209800 w 3009900"/>
                            <a:gd name="connsiteY15" fmla="*/ 952497 h 3533775"/>
                            <a:gd name="connsiteX16" fmla="*/ 3009900 w 3009900"/>
                            <a:gd name="connsiteY16" fmla="*/ 395288 h 3533775"/>
                            <a:gd name="connsiteX17" fmla="*/ 1905000 w 3009900"/>
                            <a:gd name="connsiteY17" fmla="*/ 619129 h 3533775"/>
                            <a:gd name="connsiteX18" fmla="*/ 1738313 w 3009900"/>
                            <a:gd name="connsiteY18" fmla="*/ 557213 h 3533775"/>
                            <a:gd name="connsiteX19" fmla="*/ 781050 w 3009900"/>
                            <a:gd name="connsiteY19" fmla="*/ 33338 h 3533775"/>
                            <a:gd name="connsiteX20" fmla="*/ 642938 w 3009900"/>
                            <a:gd name="connsiteY20" fmla="*/ 0 h 3533775"/>
                            <a:gd name="connsiteX21" fmla="*/ 528638 w 3009900"/>
                            <a:gd name="connsiteY21" fmla="*/ 0 h 3533775"/>
                            <a:gd name="connsiteX22" fmla="*/ 142875 w 3009900"/>
                            <a:gd name="connsiteY22" fmla="*/ 33338 h 3533775"/>
                            <a:gd name="connsiteX23" fmla="*/ 19050 w 3009900"/>
                            <a:gd name="connsiteY23" fmla="*/ 1 h 3533775"/>
                            <a:gd name="connsiteX24" fmla="*/ 0 w 3009900"/>
                            <a:gd name="connsiteY24" fmla="*/ 571503 h 3533775"/>
                            <a:gd name="connsiteX25" fmla="*/ 109538 w 3009900"/>
                            <a:gd name="connsiteY25" fmla="*/ 971550 h 3533775"/>
                            <a:gd name="connsiteX26" fmla="*/ 247650 w 3009900"/>
                            <a:gd name="connsiteY26" fmla="*/ 1028700 h 3533775"/>
                            <a:gd name="connsiteX27" fmla="*/ 423863 w 3009900"/>
                            <a:gd name="connsiteY27" fmla="*/ 1333500 h 3533775"/>
                            <a:gd name="connsiteX28" fmla="*/ 790575 w 3009900"/>
                            <a:gd name="connsiteY28" fmla="*/ 1681163 h 3533775"/>
                            <a:gd name="connsiteX0" fmla="*/ 790575 w 3009900"/>
                            <a:gd name="connsiteY0" fmla="*/ 1681163 h 3533775"/>
                            <a:gd name="connsiteX1" fmla="*/ 1042988 w 3009900"/>
                            <a:gd name="connsiteY1" fmla="*/ 2090738 h 3533775"/>
                            <a:gd name="connsiteX2" fmla="*/ 928688 w 3009900"/>
                            <a:gd name="connsiteY2" fmla="*/ 2214563 h 3533775"/>
                            <a:gd name="connsiteX3" fmla="*/ 1219200 w 3009900"/>
                            <a:gd name="connsiteY3" fmla="*/ 3533775 h 3533775"/>
                            <a:gd name="connsiteX4" fmla="*/ 1614488 w 3009900"/>
                            <a:gd name="connsiteY4" fmla="*/ 3452813 h 3533775"/>
                            <a:gd name="connsiteX5" fmla="*/ 1771650 w 3009900"/>
                            <a:gd name="connsiteY5" fmla="*/ 3219450 h 3533775"/>
                            <a:gd name="connsiteX6" fmla="*/ 1619250 w 3009900"/>
                            <a:gd name="connsiteY6" fmla="*/ 2476500 h 3533775"/>
                            <a:gd name="connsiteX7" fmla="*/ 1614488 w 3009900"/>
                            <a:gd name="connsiteY7" fmla="*/ 2347913 h 3533775"/>
                            <a:gd name="connsiteX8" fmla="*/ 1590675 w 3009900"/>
                            <a:gd name="connsiteY8" fmla="*/ 1719263 h 3533775"/>
                            <a:gd name="connsiteX9" fmla="*/ 1747838 w 3009900"/>
                            <a:gd name="connsiteY9" fmla="*/ 1404938 h 3533775"/>
                            <a:gd name="connsiteX10" fmla="*/ 1824038 w 3009900"/>
                            <a:gd name="connsiteY10" fmla="*/ 1414463 h 3533775"/>
                            <a:gd name="connsiteX11" fmla="*/ 1857375 w 3009900"/>
                            <a:gd name="connsiteY11" fmla="*/ 1457325 h 3533775"/>
                            <a:gd name="connsiteX12" fmla="*/ 2114550 w 3009900"/>
                            <a:gd name="connsiteY12" fmla="*/ 1447800 h 3533775"/>
                            <a:gd name="connsiteX13" fmla="*/ 2143125 w 3009900"/>
                            <a:gd name="connsiteY13" fmla="*/ 1419225 h 3533775"/>
                            <a:gd name="connsiteX14" fmla="*/ 2181028 w 3009900"/>
                            <a:gd name="connsiteY14" fmla="*/ 1152451 h 3533775"/>
                            <a:gd name="connsiteX15" fmla="*/ 2209800 w 3009900"/>
                            <a:gd name="connsiteY15" fmla="*/ 952497 h 3533775"/>
                            <a:gd name="connsiteX16" fmla="*/ 3009900 w 3009900"/>
                            <a:gd name="connsiteY16" fmla="*/ 395288 h 3533775"/>
                            <a:gd name="connsiteX17" fmla="*/ 1905000 w 3009900"/>
                            <a:gd name="connsiteY17" fmla="*/ 619129 h 3533775"/>
                            <a:gd name="connsiteX18" fmla="*/ 1738313 w 3009900"/>
                            <a:gd name="connsiteY18" fmla="*/ 557213 h 3533775"/>
                            <a:gd name="connsiteX19" fmla="*/ 781050 w 3009900"/>
                            <a:gd name="connsiteY19" fmla="*/ 33338 h 3533775"/>
                            <a:gd name="connsiteX20" fmla="*/ 642938 w 3009900"/>
                            <a:gd name="connsiteY20" fmla="*/ 0 h 3533775"/>
                            <a:gd name="connsiteX21" fmla="*/ 528638 w 3009900"/>
                            <a:gd name="connsiteY21" fmla="*/ 0 h 3533775"/>
                            <a:gd name="connsiteX22" fmla="*/ 142875 w 3009900"/>
                            <a:gd name="connsiteY22" fmla="*/ 33338 h 3533775"/>
                            <a:gd name="connsiteX23" fmla="*/ 19050 w 3009900"/>
                            <a:gd name="connsiteY23" fmla="*/ 1 h 3533775"/>
                            <a:gd name="connsiteX24" fmla="*/ 0 w 3009900"/>
                            <a:gd name="connsiteY24" fmla="*/ 571503 h 3533775"/>
                            <a:gd name="connsiteX25" fmla="*/ 109538 w 3009900"/>
                            <a:gd name="connsiteY25" fmla="*/ 971550 h 3533775"/>
                            <a:gd name="connsiteX26" fmla="*/ 247650 w 3009900"/>
                            <a:gd name="connsiteY26" fmla="*/ 1028700 h 3533775"/>
                            <a:gd name="connsiteX27" fmla="*/ 423863 w 3009900"/>
                            <a:gd name="connsiteY27" fmla="*/ 1333500 h 3533775"/>
                            <a:gd name="connsiteX28" fmla="*/ 790575 w 3009900"/>
                            <a:gd name="connsiteY28" fmla="*/ 1681163 h 3533775"/>
                            <a:gd name="connsiteX0" fmla="*/ 790575 w 3009900"/>
                            <a:gd name="connsiteY0" fmla="*/ 1681163 h 3533775"/>
                            <a:gd name="connsiteX1" fmla="*/ 1042988 w 3009900"/>
                            <a:gd name="connsiteY1" fmla="*/ 2090738 h 3533775"/>
                            <a:gd name="connsiteX2" fmla="*/ 928688 w 3009900"/>
                            <a:gd name="connsiteY2" fmla="*/ 2214563 h 3533775"/>
                            <a:gd name="connsiteX3" fmla="*/ 1219200 w 3009900"/>
                            <a:gd name="connsiteY3" fmla="*/ 3533775 h 3533775"/>
                            <a:gd name="connsiteX4" fmla="*/ 1614488 w 3009900"/>
                            <a:gd name="connsiteY4" fmla="*/ 3452813 h 3533775"/>
                            <a:gd name="connsiteX5" fmla="*/ 1771650 w 3009900"/>
                            <a:gd name="connsiteY5" fmla="*/ 3219450 h 3533775"/>
                            <a:gd name="connsiteX6" fmla="*/ 1619250 w 3009900"/>
                            <a:gd name="connsiteY6" fmla="*/ 2476500 h 3533775"/>
                            <a:gd name="connsiteX7" fmla="*/ 1614488 w 3009900"/>
                            <a:gd name="connsiteY7" fmla="*/ 2347913 h 3533775"/>
                            <a:gd name="connsiteX8" fmla="*/ 1590675 w 3009900"/>
                            <a:gd name="connsiteY8" fmla="*/ 1719263 h 3533775"/>
                            <a:gd name="connsiteX9" fmla="*/ 1747838 w 3009900"/>
                            <a:gd name="connsiteY9" fmla="*/ 1404938 h 3533775"/>
                            <a:gd name="connsiteX10" fmla="*/ 1824038 w 3009900"/>
                            <a:gd name="connsiteY10" fmla="*/ 1414463 h 3533775"/>
                            <a:gd name="connsiteX11" fmla="*/ 1857375 w 3009900"/>
                            <a:gd name="connsiteY11" fmla="*/ 1457325 h 3533775"/>
                            <a:gd name="connsiteX12" fmla="*/ 2114550 w 3009900"/>
                            <a:gd name="connsiteY12" fmla="*/ 1447800 h 3533775"/>
                            <a:gd name="connsiteX13" fmla="*/ 2162076 w 3009900"/>
                            <a:gd name="connsiteY13" fmla="*/ 1390798 h 3533775"/>
                            <a:gd name="connsiteX14" fmla="*/ 2181028 w 3009900"/>
                            <a:gd name="connsiteY14" fmla="*/ 1152451 h 3533775"/>
                            <a:gd name="connsiteX15" fmla="*/ 2209800 w 3009900"/>
                            <a:gd name="connsiteY15" fmla="*/ 952497 h 3533775"/>
                            <a:gd name="connsiteX16" fmla="*/ 3009900 w 3009900"/>
                            <a:gd name="connsiteY16" fmla="*/ 395288 h 3533775"/>
                            <a:gd name="connsiteX17" fmla="*/ 1905000 w 3009900"/>
                            <a:gd name="connsiteY17" fmla="*/ 619129 h 3533775"/>
                            <a:gd name="connsiteX18" fmla="*/ 1738313 w 3009900"/>
                            <a:gd name="connsiteY18" fmla="*/ 557213 h 3533775"/>
                            <a:gd name="connsiteX19" fmla="*/ 781050 w 3009900"/>
                            <a:gd name="connsiteY19" fmla="*/ 33338 h 3533775"/>
                            <a:gd name="connsiteX20" fmla="*/ 642938 w 3009900"/>
                            <a:gd name="connsiteY20" fmla="*/ 0 h 3533775"/>
                            <a:gd name="connsiteX21" fmla="*/ 528638 w 3009900"/>
                            <a:gd name="connsiteY21" fmla="*/ 0 h 3533775"/>
                            <a:gd name="connsiteX22" fmla="*/ 142875 w 3009900"/>
                            <a:gd name="connsiteY22" fmla="*/ 33338 h 3533775"/>
                            <a:gd name="connsiteX23" fmla="*/ 19050 w 3009900"/>
                            <a:gd name="connsiteY23" fmla="*/ 1 h 3533775"/>
                            <a:gd name="connsiteX24" fmla="*/ 0 w 3009900"/>
                            <a:gd name="connsiteY24" fmla="*/ 571503 h 3533775"/>
                            <a:gd name="connsiteX25" fmla="*/ 109538 w 3009900"/>
                            <a:gd name="connsiteY25" fmla="*/ 971550 h 3533775"/>
                            <a:gd name="connsiteX26" fmla="*/ 247650 w 3009900"/>
                            <a:gd name="connsiteY26" fmla="*/ 1028700 h 3533775"/>
                            <a:gd name="connsiteX27" fmla="*/ 423863 w 3009900"/>
                            <a:gd name="connsiteY27" fmla="*/ 1333500 h 3533775"/>
                            <a:gd name="connsiteX28" fmla="*/ 790575 w 3009900"/>
                            <a:gd name="connsiteY28" fmla="*/ 1681163 h 3533775"/>
                            <a:gd name="connsiteX0" fmla="*/ 852167 w 3009900"/>
                            <a:gd name="connsiteY0" fmla="*/ 1714328 h 3533775"/>
                            <a:gd name="connsiteX1" fmla="*/ 1042988 w 3009900"/>
                            <a:gd name="connsiteY1" fmla="*/ 2090738 h 3533775"/>
                            <a:gd name="connsiteX2" fmla="*/ 928688 w 3009900"/>
                            <a:gd name="connsiteY2" fmla="*/ 2214563 h 3533775"/>
                            <a:gd name="connsiteX3" fmla="*/ 1219200 w 3009900"/>
                            <a:gd name="connsiteY3" fmla="*/ 3533775 h 3533775"/>
                            <a:gd name="connsiteX4" fmla="*/ 1614488 w 3009900"/>
                            <a:gd name="connsiteY4" fmla="*/ 3452813 h 3533775"/>
                            <a:gd name="connsiteX5" fmla="*/ 1771650 w 3009900"/>
                            <a:gd name="connsiteY5" fmla="*/ 3219450 h 3533775"/>
                            <a:gd name="connsiteX6" fmla="*/ 1619250 w 3009900"/>
                            <a:gd name="connsiteY6" fmla="*/ 2476500 h 3533775"/>
                            <a:gd name="connsiteX7" fmla="*/ 1614488 w 3009900"/>
                            <a:gd name="connsiteY7" fmla="*/ 2347913 h 3533775"/>
                            <a:gd name="connsiteX8" fmla="*/ 1590675 w 3009900"/>
                            <a:gd name="connsiteY8" fmla="*/ 1719263 h 3533775"/>
                            <a:gd name="connsiteX9" fmla="*/ 1747838 w 3009900"/>
                            <a:gd name="connsiteY9" fmla="*/ 1404938 h 3533775"/>
                            <a:gd name="connsiteX10" fmla="*/ 1824038 w 3009900"/>
                            <a:gd name="connsiteY10" fmla="*/ 1414463 h 3533775"/>
                            <a:gd name="connsiteX11" fmla="*/ 1857375 w 3009900"/>
                            <a:gd name="connsiteY11" fmla="*/ 1457325 h 3533775"/>
                            <a:gd name="connsiteX12" fmla="*/ 2114550 w 3009900"/>
                            <a:gd name="connsiteY12" fmla="*/ 1447800 h 3533775"/>
                            <a:gd name="connsiteX13" fmla="*/ 2162076 w 3009900"/>
                            <a:gd name="connsiteY13" fmla="*/ 1390798 h 3533775"/>
                            <a:gd name="connsiteX14" fmla="*/ 2181028 w 3009900"/>
                            <a:gd name="connsiteY14" fmla="*/ 1152451 h 3533775"/>
                            <a:gd name="connsiteX15" fmla="*/ 2209800 w 3009900"/>
                            <a:gd name="connsiteY15" fmla="*/ 952497 h 3533775"/>
                            <a:gd name="connsiteX16" fmla="*/ 3009900 w 3009900"/>
                            <a:gd name="connsiteY16" fmla="*/ 395288 h 3533775"/>
                            <a:gd name="connsiteX17" fmla="*/ 1905000 w 3009900"/>
                            <a:gd name="connsiteY17" fmla="*/ 619129 h 3533775"/>
                            <a:gd name="connsiteX18" fmla="*/ 1738313 w 3009900"/>
                            <a:gd name="connsiteY18" fmla="*/ 557213 h 3533775"/>
                            <a:gd name="connsiteX19" fmla="*/ 781050 w 3009900"/>
                            <a:gd name="connsiteY19" fmla="*/ 33338 h 3533775"/>
                            <a:gd name="connsiteX20" fmla="*/ 642938 w 3009900"/>
                            <a:gd name="connsiteY20" fmla="*/ 0 h 3533775"/>
                            <a:gd name="connsiteX21" fmla="*/ 528638 w 3009900"/>
                            <a:gd name="connsiteY21" fmla="*/ 0 h 3533775"/>
                            <a:gd name="connsiteX22" fmla="*/ 142875 w 3009900"/>
                            <a:gd name="connsiteY22" fmla="*/ 33338 h 3533775"/>
                            <a:gd name="connsiteX23" fmla="*/ 19050 w 3009900"/>
                            <a:gd name="connsiteY23" fmla="*/ 1 h 3533775"/>
                            <a:gd name="connsiteX24" fmla="*/ 0 w 3009900"/>
                            <a:gd name="connsiteY24" fmla="*/ 571503 h 3533775"/>
                            <a:gd name="connsiteX25" fmla="*/ 109538 w 3009900"/>
                            <a:gd name="connsiteY25" fmla="*/ 971550 h 3533775"/>
                            <a:gd name="connsiteX26" fmla="*/ 247650 w 3009900"/>
                            <a:gd name="connsiteY26" fmla="*/ 1028700 h 3533775"/>
                            <a:gd name="connsiteX27" fmla="*/ 423863 w 3009900"/>
                            <a:gd name="connsiteY27" fmla="*/ 1333500 h 3533775"/>
                            <a:gd name="connsiteX28" fmla="*/ 852167 w 3009900"/>
                            <a:gd name="connsiteY28" fmla="*/ 1714328 h 3533775"/>
                            <a:gd name="connsiteX0" fmla="*/ 852167 w 3009900"/>
                            <a:gd name="connsiteY0" fmla="*/ 1714328 h 3533775"/>
                            <a:gd name="connsiteX1" fmla="*/ 1042988 w 3009900"/>
                            <a:gd name="connsiteY1" fmla="*/ 2090738 h 3533775"/>
                            <a:gd name="connsiteX2" fmla="*/ 928688 w 3009900"/>
                            <a:gd name="connsiteY2" fmla="*/ 2214563 h 3533775"/>
                            <a:gd name="connsiteX3" fmla="*/ 1219200 w 3009900"/>
                            <a:gd name="connsiteY3" fmla="*/ 3533775 h 3533775"/>
                            <a:gd name="connsiteX4" fmla="*/ 1614488 w 3009900"/>
                            <a:gd name="connsiteY4" fmla="*/ 3452813 h 3533775"/>
                            <a:gd name="connsiteX5" fmla="*/ 1771650 w 3009900"/>
                            <a:gd name="connsiteY5" fmla="*/ 3219450 h 3533775"/>
                            <a:gd name="connsiteX6" fmla="*/ 1619250 w 3009900"/>
                            <a:gd name="connsiteY6" fmla="*/ 2476500 h 3533775"/>
                            <a:gd name="connsiteX7" fmla="*/ 1633439 w 3009900"/>
                            <a:gd name="connsiteY7" fmla="*/ 2030479 h 3533775"/>
                            <a:gd name="connsiteX8" fmla="*/ 1590675 w 3009900"/>
                            <a:gd name="connsiteY8" fmla="*/ 1719263 h 3533775"/>
                            <a:gd name="connsiteX9" fmla="*/ 1747838 w 3009900"/>
                            <a:gd name="connsiteY9" fmla="*/ 1404938 h 3533775"/>
                            <a:gd name="connsiteX10" fmla="*/ 1824038 w 3009900"/>
                            <a:gd name="connsiteY10" fmla="*/ 1414463 h 3533775"/>
                            <a:gd name="connsiteX11" fmla="*/ 1857375 w 3009900"/>
                            <a:gd name="connsiteY11" fmla="*/ 1457325 h 3533775"/>
                            <a:gd name="connsiteX12" fmla="*/ 2114550 w 3009900"/>
                            <a:gd name="connsiteY12" fmla="*/ 1447800 h 3533775"/>
                            <a:gd name="connsiteX13" fmla="*/ 2162076 w 3009900"/>
                            <a:gd name="connsiteY13" fmla="*/ 1390798 h 3533775"/>
                            <a:gd name="connsiteX14" fmla="*/ 2181028 w 3009900"/>
                            <a:gd name="connsiteY14" fmla="*/ 1152451 h 3533775"/>
                            <a:gd name="connsiteX15" fmla="*/ 2209800 w 3009900"/>
                            <a:gd name="connsiteY15" fmla="*/ 952497 h 3533775"/>
                            <a:gd name="connsiteX16" fmla="*/ 3009900 w 3009900"/>
                            <a:gd name="connsiteY16" fmla="*/ 395288 h 3533775"/>
                            <a:gd name="connsiteX17" fmla="*/ 1905000 w 3009900"/>
                            <a:gd name="connsiteY17" fmla="*/ 619129 h 3533775"/>
                            <a:gd name="connsiteX18" fmla="*/ 1738313 w 3009900"/>
                            <a:gd name="connsiteY18" fmla="*/ 557213 h 3533775"/>
                            <a:gd name="connsiteX19" fmla="*/ 781050 w 3009900"/>
                            <a:gd name="connsiteY19" fmla="*/ 33338 h 3533775"/>
                            <a:gd name="connsiteX20" fmla="*/ 642938 w 3009900"/>
                            <a:gd name="connsiteY20" fmla="*/ 0 h 3533775"/>
                            <a:gd name="connsiteX21" fmla="*/ 528638 w 3009900"/>
                            <a:gd name="connsiteY21" fmla="*/ 0 h 3533775"/>
                            <a:gd name="connsiteX22" fmla="*/ 142875 w 3009900"/>
                            <a:gd name="connsiteY22" fmla="*/ 33338 h 3533775"/>
                            <a:gd name="connsiteX23" fmla="*/ 19050 w 3009900"/>
                            <a:gd name="connsiteY23" fmla="*/ 1 h 3533775"/>
                            <a:gd name="connsiteX24" fmla="*/ 0 w 3009900"/>
                            <a:gd name="connsiteY24" fmla="*/ 571503 h 3533775"/>
                            <a:gd name="connsiteX25" fmla="*/ 109538 w 3009900"/>
                            <a:gd name="connsiteY25" fmla="*/ 971550 h 3533775"/>
                            <a:gd name="connsiteX26" fmla="*/ 247650 w 3009900"/>
                            <a:gd name="connsiteY26" fmla="*/ 1028700 h 3533775"/>
                            <a:gd name="connsiteX27" fmla="*/ 423863 w 3009900"/>
                            <a:gd name="connsiteY27" fmla="*/ 1333500 h 3533775"/>
                            <a:gd name="connsiteX28" fmla="*/ 852167 w 3009900"/>
                            <a:gd name="connsiteY28" fmla="*/ 1714328 h 3533775"/>
                            <a:gd name="connsiteX0" fmla="*/ 852167 w 3009900"/>
                            <a:gd name="connsiteY0" fmla="*/ 1714328 h 3533775"/>
                            <a:gd name="connsiteX1" fmla="*/ 1042988 w 3009900"/>
                            <a:gd name="connsiteY1" fmla="*/ 2090738 h 3533775"/>
                            <a:gd name="connsiteX2" fmla="*/ 928688 w 3009900"/>
                            <a:gd name="connsiteY2" fmla="*/ 2214563 h 3533775"/>
                            <a:gd name="connsiteX3" fmla="*/ 1219200 w 3009900"/>
                            <a:gd name="connsiteY3" fmla="*/ 3533775 h 3533775"/>
                            <a:gd name="connsiteX4" fmla="*/ 1614488 w 3009900"/>
                            <a:gd name="connsiteY4" fmla="*/ 3452813 h 3533775"/>
                            <a:gd name="connsiteX5" fmla="*/ 1785863 w 3009900"/>
                            <a:gd name="connsiteY5" fmla="*/ 3219450 h 3533775"/>
                            <a:gd name="connsiteX6" fmla="*/ 1619250 w 3009900"/>
                            <a:gd name="connsiteY6" fmla="*/ 2476500 h 3533775"/>
                            <a:gd name="connsiteX7" fmla="*/ 1633439 w 3009900"/>
                            <a:gd name="connsiteY7" fmla="*/ 2030479 h 3533775"/>
                            <a:gd name="connsiteX8" fmla="*/ 1590675 w 3009900"/>
                            <a:gd name="connsiteY8" fmla="*/ 1719263 h 3533775"/>
                            <a:gd name="connsiteX9" fmla="*/ 1747838 w 3009900"/>
                            <a:gd name="connsiteY9" fmla="*/ 1404938 h 3533775"/>
                            <a:gd name="connsiteX10" fmla="*/ 1824038 w 3009900"/>
                            <a:gd name="connsiteY10" fmla="*/ 1414463 h 3533775"/>
                            <a:gd name="connsiteX11" fmla="*/ 1857375 w 3009900"/>
                            <a:gd name="connsiteY11" fmla="*/ 1457325 h 3533775"/>
                            <a:gd name="connsiteX12" fmla="*/ 2114550 w 3009900"/>
                            <a:gd name="connsiteY12" fmla="*/ 1447800 h 3533775"/>
                            <a:gd name="connsiteX13" fmla="*/ 2162076 w 3009900"/>
                            <a:gd name="connsiteY13" fmla="*/ 1390798 h 3533775"/>
                            <a:gd name="connsiteX14" fmla="*/ 2181028 w 3009900"/>
                            <a:gd name="connsiteY14" fmla="*/ 1152451 h 3533775"/>
                            <a:gd name="connsiteX15" fmla="*/ 2209800 w 3009900"/>
                            <a:gd name="connsiteY15" fmla="*/ 952497 h 3533775"/>
                            <a:gd name="connsiteX16" fmla="*/ 3009900 w 3009900"/>
                            <a:gd name="connsiteY16" fmla="*/ 395288 h 3533775"/>
                            <a:gd name="connsiteX17" fmla="*/ 1905000 w 3009900"/>
                            <a:gd name="connsiteY17" fmla="*/ 619129 h 3533775"/>
                            <a:gd name="connsiteX18" fmla="*/ 1738313 w 3009900"/>
                            <a:gd name="connsiteY18" fmla="*/ 557213 h 3533775"/>
                            <a:gd name="connsiteX19" fmla="*/ 781050 w 3009900"/>
                            <a:gd name="connsiteY19" fmla="*/ 33338 h 3533775"/>
                            <a:gd name="connsiteX20" fmla="*/ 642938 w 3009900"/>
                            <a:gd name="connsiteY20" fmla="*/ 0 h 3533775"/>
                            <a:gd name="connsiteX21" fmla="*/ 528638 w 3009900"/>
                            <a:gd name="connsiteY21" fmla="*/ 0 h 3533775"/>
                            <a:gd name="connsiteX22" fmla="*/ 142875 w 3009900"/>
                            <a:gd name="connsiteY22" fmla="*/ 33338 h 3533775"/>
                            <a:gd name="connsiteX23" fmla="*/ 19050 w 3009900"/>
                            <a:gd name="connsiteY23" fmla="*/ 1 h 3533775"/>
                            <a:gd name="connsiteX24" fmla="*/ 0 w 3009900"/>
                            <a:gd name="connsiteY24" fmla="*/ 571503 h 3533775"/>
                            <a:gd name="connsiteX25" fmla="*/ 109538 w 3009900"/>
                            <a:gd name="connsiteY25" fmla="*/ 971550 h 3533775"/>
                            <a:gd name="connsiteX26" fmla="*/ 247650 w 3009900"/>
                            <a:gd name="connsiteY26" fmla="*/ 1028700 h 3533775"/>
                            <a:gd name="connsiteX27" fmla="*/ 423863 w 3009900"/>
                            <a:gd name="connsiteY27" fmla="*/ 1333500 h 3533775"/>
                            <a:gd name="connsiteX28" fmla="*/ 852167 w 3009900"/>
                            <a:gd name="connsiteY28" fmla="*/ 1714328 h 3533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009900" h="3533775">
                              <a:moveTo>
                                <a:pt x="852167" y="1714328"/>
                              </a:moveTo>
                              <a:lnTo>
                                <a:pt x="1042988" y="2090738"/>
                              </a:lnTo>
                              <a:lnTo>
                                <a:pt x="928688" y="2214563"/>
                              </a:lnTo>
                              <a:lnTo>
                                <a:pt x="1219200" y="3533775"/>
                              </a:lnTo>
                              <a:lnTo>
                                <a:pt x="1614488" y="3452813"/>
                              </a:lnTo>
                              <a:lnTo>
                                <a:pt x="1785863" y="3219450"/>
                              </a:lnTo>
                              <a:lnTo>
                                <a:pt x="1619250" y="2476500"/>
                              </a:lnTo>
                              <a:lnTo>
                                <a:pt x="1633439" y="2030479"/>
                              </a:lnTo>
                              <a:lnTo>
                                <a:pt x="1590675" y="1719263"/>
                              </a:lnTo>
                              <a:lnTo>
                                <a:pt x="1747838" y="1404938"/>
                              </a:lnTo>
                              <a:lnTo>
                                <a:pt x="1824038" y="1414463"/>
                              </a:lnTo>
                              <a:lnTo>
                                <a:pt x="1857375" y="1457325"/>
                              </a:lnTo>
                              <a:lnTo>
                                <a:pt x="2114550" y="1447800"/>
                              </a:lnTo>
                              <a:lnTo>
                                <a:pt x="2162076" y="1390798"/>
                              </a:lnTo>
                              <a:lnTo>
                                <a:pt x="2181028" y="1152451"/>
                              </a:lnTo>
                              <a:lnTo>
                                <a:pt x="2209800" y="952497"/>
                              </a:lnTo>
                              <a:lnTo>
                                <a:pt x="3009900" y="395288"/>
                              </a:lnTo>
                              <a:lnTo>
                                <a:pt x="1905000" y="619129"/>
                              </a:lnTo>
                              <a:lnTo>
                                <a:pt x="1738313" y="557213"/>
                              </a:lnTo>
                              <a:lnTo>
                                <a:pt x="781050" y="33338"/>
                              </a:lnTo>
                              <a:lnTo>
                                <a:pt x="642938" y="0"/>
                              </a:lnTo>
                              <a:lnTo>
                                <a:pt x="528638" y="0"/>
                              </a:lnTo>
                              <a:lnTo>
                                <a:pt x="142875" y="33338"/>
                              </a:lnTo>
                              <a:lnTo>
                                <a:pt x="19050" y="1"/>
                              </a:lnTo>
                              <a:lnTo>
                                <a:pt x="0" y="571503"/>
                              </a:lnTo>
                              <a:lnTo>
                                <a:pt x="109538" y="971550"/>
                              </a:lnTo>
                              <a:lnTo>
                                <a:pt x="247650" y="1028700"/>
                              </a:lnTo>
                              <a:lnTo>
                                <a:pt x="423863" y="1333500"/>
                              </a:lnTo>
                              <a:lnTo>
                                <a:pt x="852167" y="1714328"/>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E8CD00" id="Freeform 10" o:spid="_x0000_s1026" style="position:absolute;margin-left:24.65pt;margin-top:25.7pt;width:237pt;height:27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09900,353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" path="m852167,1714328r190821,376410l928688,2214563r290512,1319212l1614488,3452813r171375,-233363l1619250,2476500r14189,-446021l1590675,1719263r157163,-314325l1824038,1414463r33337,42862l2114550,1447800r47526,-57002l2181028,1152451r28772,-199954l3009900,395288,1905000,619129,1738313,557213,781050,33338,642938,,528638,,142875,33338,19050,1,,571503,109538,971550r138112,57150l423863,1333500r428304,380828xe" filled="f" strokecolor="#00b050" strokeweight="2.5pt">
                <v:shadow on="t" color="black" opacity="22937f" origin=",.5" offset="0,.63889mm"/>
                <v:path arrowok="t" o:connecttype="custom" o:connectlocs="852167,1714328;1042988,2090738;928688,2214563;1219200,3533775;1614488,3452813;1785863,3219450;1619250,2476500;1633439,2030479;1590675,1719263;1747838,1404938;1824038,1414463;1857375,1457325;2114550,1447800;2162076,1390798;2181028,1152451;2209800,952497;3009900,395288;1905000,619129;1738313,557213;781050,33338;642938,0;528638,0;142875,33338;19050,1;0,571503;109538,971550;247650,1028700;423863,1333500;852167,1714328" o:connectangles="0,0,0,0,0,0,0,0,0,0,0,0,0,0,0,0,0,0,0,0,0,0,0,0,0,0,0,0,0"/>
              </v:shape>
            </w:pict>
          </mc:Fallback>
        </mc:AlternateContent>
      </w:r>
      <w:r w:rsidR="00E937C3" w:rsidRPr="00E937C3">
        <w:rPr>
          <w:noProof/>
          <w:sz w:val="20"/>
          <w:szCs w:val="20"/>
          <w:lang w:val="en-GB" w:eastAsia="en-GB"/>
        </w:rPr>
        <w:drawing>
          <wp:inline distT="0" distB="0" distL="0" distR="0" wp14:anchorId="019AA5E1" wp14:editId="4F1D8461">
            <wp:extent cx="3373200" cy="3960000"/>
            <wp:effectExtent l="19050" t="19050" r="1778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3200" cy="3960000"/>
                    </a:xfrm>
                    <a:prstGeom prst="rect">
                      <a:avLst/>
                    </a:prstGeom>
                    <a:noFill/>
                    <a:ln>
                      <a:solidFill>
                        <a:schemeClr val="tx1"/>
                      </a:solidFill>
                    </a:ln>
                  </pic:spPr>
                </pic:pic>
              </a:graphicData>
            </a:graphic>
          </wp:inline>
        </w:drawing>
      </w:r>
    </w:p>
    <w:p w14:paraId="6E5A7086" w14:textId="77777777" w:rsidR="00DD3C07" w:rsidRDefault="00BF6BC9" w:rsidP="0084461C">
      <w:pPr>
        <w:spacing w:after="120"/>
        <w:jc w:val="both"/>
        <w:rPr>
          <w:sz w:val="20"/>
          <w:szCs w:val="20"/>
        </w:rPr>
        <w:sectPr w:rsidR="00DD3C07" w:rsidSect="00E937C3">
          <w:pgSz w:w="11900" w:h="16840"/>
          <w:pgMar w:top="1440" w:right="1134" w:bottom="851" w:left="1134" w:header="708" w:footer="708" w:gutter="0"/>
          <w:cols w:space="708"/>
        </w:sectPr>
      </w:pPr>
      <w:r>
        <w:rPr>
          <w:sz w:val="20"/>
          <w:szCs w:val="20"/>
        </w:rPr>
        <w:t xml:space="preserve">Figure </w:t>
      </w:r>
      <w:r w:rsidR="00102441">
        <w:rPr>
          <w:sz w:val="20"/>
          <w:szCs w:val="20"/>
        </w:rPr>
        <w:t>3</w:t>
      </w:r>
      <w:r>
        <w:rPr>
          <w:sz w:val="20"/>
          <w:szCs w:val="20"/>
        </w:rPr>
        <w:t>. Aerial photo of 80 Turner Avenue, Mount Macedon (Source: Macedon Ranges Shire Council, aerial dated March 2018).</w:t>
      </w:r>
    </w:p>
    <w:p w14:paraId="39D475FB" w14:textId="77777777" w:rsidR="00BB4E54" w:rsidRDefault="00BB4E54" w:rsidP="00BB4E54">
      <w:pPr>
        <w:pBdr>
          <w:bottom w:val="single" w:sz="12" w:space="1" w:color="auto"/>
        </w:pBdr>
        <w:spacing w:before="60" w:after="80" w:line="256" w:lineRule="auto"/>
        <w:rPr>
          <w:rFonts w:ascii="Calibri" w:hAnsi="Calibri"/>
          <w:b/>
        </w:rPr>
      </w:pPr>
      <w:r>
        <w:rPr>
          <w:b/>
        </w:rPr>
        <w:lastRenderedPageBreak/>
        <w:t>Primary source:</w:t>
      </w:r>
    </w:p>
    <w:p w14:paraId="2D9CFC09" w14:textId="52CFC28A" w:rsidR="00562A97" w:rsidRPr="0062501C" w:rsidRDefault="0062501C" w:rsidP="0062501C">
      <w:pPr>
        <w:spacing w:after="120"/>
        <w:rPr>
          <w:rStyle w:val="SubtleEmphasis"/>
          <w:rFonts w:cstheme="majorHAnsi"/>
          <w:i w:val="0"/>
          <w:color w:val="auto"/>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562A97" w:rsidRPr="0062501C" w:rsidSect="00E937C3">
      <w:footerReference w:type="default" r:id="rId17"/>
      <w:pgSz w:w="11900" w:h="16840"/>
      <w:pgMar w:top="1440" w:right="1134" w:bottom="85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990F0" w14:textId="77777777" w:rsidR="00E9683D" w:rsidRDefault="00E9683D">
      <w:r>
        <w:separator/>
      </w:r>
    </w:p>
  </w:endnote>
  <w:endnote w:type="continuationSeparator" w:id="0">
    <w:p w14:paraId="06D03A92" w14:textId="77777777" w:rsidR="00E9683D" w:rsidRDefault="00E96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61F42" w14:textId="77777777" w:rsidR="00D27A87" w:rsidRDefault="00666991" w:rsidP="007C7631">
    <w:pPr>
      <w:pStyle w:val="Footer"/>
      <w:framePr w:wrap="around" w:vAnchor="text" w:hAnchor="margin" w:xAlign="right" w:y="1"/>
      <w:rPr>
        <w:rStyle w:val="PageNumber"/>
      </w:rPr>
    </w:pPr>
    <w:r>
      <w:rPr>
        <w:rStyle w:val="PageNumber"/>
      </w:rPr>
      <w:fldChar w:fldCharType="begin"/>
    </w:r>
    <w:r w:rsidR="00D27A87">
      <w:rPr>
        <w:rStyle w:val="PageNumber"/>
      </w:rPr>
      <w:instrText xml:space="preserve">PAGE  </w:instrText>
    </w:r>
    <w:r>
      <w:rPr>
        <w:rStyle w:val="PageNumber"/>
      </w:rPr>
      <w:fldChar w:fldCharType="end"/>
    </w:r>
  </w:p>
  <w:p w14:paraId="376A20BC" w14:textId="77777777" w:rsidR="00D27A87" w:rsidRDefault="00D27A87"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4B365" w14:textId="5F850436" w:rsidR="00D27A87" w:rsidRPr="007C7631" w:rsidRDefault="00666991" w:rsidP="00E91D0F">
    <w:pPr>
      <w:pStyle w:val="Footer"/>
      <w:framePr w:wrap="around" w:vAnchor="text" w:hAnchor="margin" w:xAlign="right" w:y="1"/>
      <w:rPr>
        <w:rStyle w:val="PageNumber"/>
        <w:sz w:val="18"/>
      </w:rPr>
    </w:pPr>
    <w:r w:rsidRPr="007C7631">
      <w:rPr>
        <w:rStyle w:val="PageNumber"/>
        <w:sz w:val="18"/>
      </w:rPr>
      <w:fldChar w:fldCharType="begin"/>
    </w:r>
    <w:r w:rsidR="00D27A87" w:rsidRPr="007C7631">
      <w:rPr>
        <w:rStyle w:val="PageNumber"/>
        <w:sz w:val="18"/>
      </w:rPr>
      <w:instrText xml:space="preserve">PAGE  </w:instrText>
    </w:r>
    <w:r w:rsidRPr="007C7631">
      <w:rPr>
        <w:rStyle w:val="PageNumber"/>
        <w:sz w:val="18"/>
      </w:rPr>
      <w:fldChar w:fldCharType="separate"/>
    </w:r>
    <w:r w:rsidR="00816E5E">
      <w:rPr>
        <w:rStyle w:val="PageNumber"/>
        <w:noProof/>
        <w:sz w:val="18"/>
      </w:rPr>
      <w:t>3</w:t>
    </w:r>
    <w:r w:rsidRPr="007C7631">
      <w:rPr>
        <w:rStyle w:val="PageNumber"/>
        <w:sz w:val="18"/>
      </w:rPr>
      <w:fldChar w:fldCharType="end"/>
    </w:r>
  </w:p>
  <w:p w14:paraId="3122FE23" w14:textId="77777777" w:rsidR="00D27A87" w:rsidRPr="00A5271D" w:rsidRDefault="00D27A87" w:rsidP="007A283E">
    <w:pPr>
      <w:pStyle w:val="Footer"/>
      <w:ind w:right="360"/>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08148" w14:textId="64C55A30" w:rsidR="00DD3C07" w:rsidRPr="007C7631" w:rsidRDefault="00DD3C07"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816E5E">
      <w:rPr>
        <w:rStyle w:val="PageNumber"/>
        <w:noProof/>
        <w:sz w:val="18"/>
      </w:rPr>
      <w:t>4</w:t>
    </w:r>
    <w:r w:rsidRPr="007C7631">
      <w:rPr>
        <w:rStyle w:val="PageNumber"/>
        <w:sz w:val="18"/>
      </w:rPr>
      <w:fldChar w:fldCharType="end"/>
    </w:r>
  </w:p>
  <w:p w14:paraId="464C75D5" w14:textId="56383351" w:rsidR="00DD3C07" w:rsidRPr="00D635AB" w:rsidRDefault="00DD3C07" w:rsidP="00866C0D">
    <w:pPr>
      <w:pStyle w:val="Footer"/>
      <w:ind w:right="360"/>
      <w:jc w:val="center"/>
      <w:rPr>
        <w:rFonts w:ascii="Times New Roman" w:hAnsi="Times New Roman"/>
        <w:color w:val="990000"/>
      </w:rPr>
    </w:pPr>
    <w:r w:rsidRPr="00D635AB">
      <w:rPr>
        <w:rFonts w:ascii="Times New Roman" w:hAnsi="Times New Roman" w:cs="TimesNewRomanPSMT"/>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E35CE" w14:textId="77777777" w:rsidR="00E9683D" w:rsidRDefault="00E9683D">
      <w:r>
        <w:separator/>
      </w:r>
    </w:p>
  </w:footnote>
  <w:footnote w:type="continuationSeparator" w:id="0">
    <w:p w14:paraId="45C61576" w14:textId="77777777" w:rsidR="00E9683D" w:rsidRDefault="00E96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C1332" w14:textId="77777777" w:rsidR="009169B9" w:rsidRDefault="00E9683D">
    <w:pPr>
      <w:pStyle w:val="Header"/>
    </w:pPr>
    <w:r>
      <w:rPr>
        <w:noProof/>
      </w:rPr>
      <w:pict w14:anchorId="230B4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770516" o:spid="_x0000_s2050" type="#_x0000_t136" alt="" style="position:absolute;margin-left:0;margin-top:0;width:452.7pt;height:226.3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29491f"/>
          <v:textpath style="font-family:&quot;Calibri&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BEAB9" w14:textId="3E3A65D0" w:rsidR="00D27A87" w:rsidRDefault="00D27A87" w:rsidP="0017250C">
    <w:pPr>
      <w:pStyle w:val="Header"/>
      <w:tabs>
        <w:tab w:val="clear" w:pos="8640"/>
        <w:tab w:val="left" w:pos="4920"/>
        <w:tab w:val="right" w:pos="9639"/>
      </w:tabs>
    </w:pPr>
  </w:p>
  <w:p w14:paraId="2DC495A9" w14:textId="77777777" w:rsidR="00D27A87" w:rsidRPr="001D2A7F" w:rsidRDefault="00D27A87" w:rsidP="00A5271D">
    <w:pPr>
      <w:pStyle w:val="Header"/>
      <w:jc w:val="right"/>
      <w:rPr>
        <w:b/>
        <w:color w:val="99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7F288" w14:textId="77777777" w:rsidR="009169B9" w:rsidRDefault="00E9683D">
    <w:pPr>
      <w:pStyle w:val="Header"/>
    </w:pPr>
    <w:r>
      <w:rPr>
        <w:noProof/>
      </w:rPr>
      <w:pict w14:anchorId="624D8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770515" o:spid="_x0000_s2049" type="#_x0000_t136" alt="" style="position:absolute;margin-left:0;margin-top:0;width:452.7pt;height:226.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29491f"/>
          <v:textpath style="font-family:&quot;Calibri&quot;;font-size:1pt" string="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F2360B"/>
    <w:multiLevelType w:val="hybridMultilevel"/>
    <w:tmpl w:val="1896A4C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98D3361"/>
    <w:multiLevelType w:val="hybridMultilevel"/>
    <w:tmpl w:val="7C08AD06"/>
    <w:lvl w:ilvl="0" w:tplc="3B6A9D80">
      <w:numFmt w:val="bullet"/>
      <w:lvlText w:val=""/>
      <w:lvlJc w:val="left"/>
      <w:pPr>
        <w:ind w:left="720" w:hanging="360"/>
      </w:pPr>
      <w:rPr>
        <w:rFonts w:ascii="Symbol" w:eastAsia="Century Gothic"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EB5324"/>
    <w:multiLevelType w:val="hybridMultilevel"/>
    <w:tmpl w:val="ABB85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112325"/>
    <w:multiLevelType w:val="hybridMultilevel"/>
    <w:tmpl w:val="DA6E6E10"/>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7"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21"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21"/>
  </w:num>
  <w:num w:numId="4">
    <w:abstractNumId w:val="6"/>
  </w:num>
  <w:num w:numId="5">
    <w:abstractNumId w:val="19"/>
  </w:num>
  <w:num w:numId="6">
    <w:abstractNumId w:val="17"/>
  </w:num>
  <w:num w:numId="7">
    <w:abstractNumId w:val="18"/>
  </w:num>
  <w:num w:numId="8">
    <w:abstractNumId w:val="8"/>
  </w:num>
  <w:num w:numId="9">
    <w:abstractNumId w:val="22"/>
  </w:num>
  <w:num w:numId="10">
    <w:abstractNumId w:val="5"/>
  </w:num>
  <w:num w:numId="11">
    <w:abstractNumId w:val="13"/>
  </w:num>
  <w:num w:numId="12">
    <w:abstractNumId w:val="1"/>
  </w:num>
  <w:num w:numId="13">
    <w:abstractNumId w:val="2"/>
  </w:num>
  <w:num w:numId="14">
    <w:abstractNumId w:val="9"/>
  </w:num>
  <w:num w:numId="15">
    <w:abstractNumId w:val="0"/>
  </w:num>
  <w:num w:numId="16">
    <w:abstractNumId w:val="20"/>
  </w:num>
  <w:num w:numId="17">
    <w:abstractNumId w:val="11"/>
  </w:num>
  <w:num w:numId="18">
    <w:abstractNumId w:val="3"/>
  </w:num>
  <w:num w:numId="19">
    <w:abstractNumId w:val="15"/>
  </w:num>
  <w:num w:numId="20">
    <w:abstractNumId w:val="10"/>
  </w:num>
  <w:num w:numId="21">
    <w:abstractNumId w:val="12"/>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019EE"/>
    <w:rsid w:val="000053FE"/>
    <w:rsid w:val="00012F2D"/>
    <w:rsid w:val="00015270"/>
    <w:rsid w:val="000215D5"/>
    <w:rsid w:val="000222E2"/>
    <w:rsid w:val="000239DE"/>
    <w:rsid w:val="00030E2B"/>
    <w:rsid w:val="000326B1"/>
    <w:rsid w:val="0003388E"/>
    <w:rsid w:val="00045E23"/>
    <w:rsid w:val="0004653E"/>
    <w:rsid w:val="000538A5"/>
    <w:rsid w:val="00053C5F"/>
    <w:rsid w:val="00056D03"/>
    <w:rsid w:val="00060005"/>
    <w:rsid w:val="00065684"/>
    <w:rsid w:val="00071580"/>
    <w:rsid w:val="00081E79"/>
    <w:rsid w:val="00084123"/>
    <w:rsid w:val="00090D24"/>
    <w:rsid w:val="00091396"/>
    <w:rsid w:val="00097D2A"/>
    <w:rsid w:val="000A69A9"/>
    <w:rsid w:val="000B338F"/>
    <w:rsid w:val="000D731B"/>
    <w:rsid w:val="000E25F0"/>
    <w:rsid w:val="000F2637"/>
    <w:rsid w:val="00102441"/>
    <w:rsid w:val="00113392"/>
    <w:rsid w:val="00114A11"/>
    <w:rsid w:val="0011511C"/>
    <w:rsid w:val="00116A12"/>
    <w:rsid w:val="00142505"/>
    <w:rsid w:val="0014268C"/>
    <w:rsid w:val="00146D5A"/>
    <w:rsid w:val="001526EA"/>
    <w:rsid w:val="00156028"/>
    <w:rsid w:val="001561F3"/>
    <w:rsid w:val="0016003F"/>
    <w:rsid w:val="00160E32"/>
    <w:rsid w:val="00171680"/>
    <w:rsid w:val="0017250C"/>
    <w:rsid w:val="001767F0"/>
    <w:rsid w:val="0018217F"/>
    <w:rsid w:val="00185F95"/>
    <w:rsid w:val="0018676F"/>
    <w:rsid w:val="00190F2E"/>
    <w:rsid w:val="001B165A"/>
    <w:rsid w:val="001B6AC5"/>
    <w:rsid w:val="001D2A7F"/>
    <w:rsid w:val="001D3033"/>
    <w:rsid w:val="001F4836"/>
    <w:rsid w:val="0020003D"/>
    <w:rsid w:val="00206659"/>
    <w:rsid w:val="002363B1"/>
    <w:rsid w:val="00243297"/>
    <w:rsid w:val="00244868"/>
    <w:rsid w:val="002522B5"/>
    <w:rsid w:val="00260C69"/>
    <w:rsid w:val="00267134"/>
    <w:rsid w:val="002708CE"/>
    <w:rsid w:val="002730AD"/>
    <w:rsid w:val="00294F64"/>
    <w:rsid w:val="002A01C6"/>
    <w:rsid w:val="002A6303"/>
    <w:rsid w:val="002B1EDC"/>
    <w:rsid w:val="002B2473"/>
    <w:rsid w:val="002B24DB"/>
    <w:rsid w:val="002D6124"/>
    <w:rsid w:val="002E2693"/>
    <w:rsid w:val="002E5AFD"/>
    <w:rsid w:val="002F1271"/>
    <w:rsid w:val="002F3612"/>
    <w:rsid w:val="002F419C"/>
    <w:rsid w:val="002F6B96"/>
    <w:rsid w:val="0030009D"/>
    <w:rsid w:val="00322A52"/>
    <w:rsid w:val="00334664"/>
    <w:rsid w:val="00336C95"/>
    <w:rsid w:val="00341F14"/>
    <w:rsid w:val="00344696"/>
    <w:rsid w:val="00354C77"/>
    <w:rsid w:val="00360D29"/>
    <w:rsid w:val="0036391D"/>
    <w:rsid w:val="00365E9E"/>
    <w:rsid w:val="00374B22"/>
    <w:rsid w:val="00377036"/>
    <w:rsid w:val="00377F9E"/>
    <w:rsid w:val="00380944"/>
    <w:rsid w:val="00385170"/>
    <w:rsid w:val="00387B63"/>
    <w:rsid w:val="00393359"/>
    <w:rsid w:val="00395EC3"/>
    <w:rsid w:val="003A5F4B"/>
    <w:rsid w:val="003C1848"/>
    <w:rsid w:val="003C6788"/>
    <w:rsid w:val="003D42D5"/>
    <w:rsid w:val="003E0810"/>
    <w:rsid w:val="003E31DB"/>
    <w:rsid w:val="003F14EB"/>
    <w:rsid w:val="003F332F"/>
    <w:rsid w:val="0041791B"/>
    <w:rsid w:val="00417C51"/>
    <w:rsid w:val="00430FB7"/>
    <w:rsid w:val="00433A77"/>
    <w:rsid w:val="00441F5C"/>
    <w:rsid w:val="004607B9"/>
    <w:rsid w:val="004704AE"/>
    <w:rsid w:val="0048148E"/>
    <w:rsid w:val="00483141"/>
    <w:rsid w:val="00486EBF"/>
    <w:rsid w:val="00496CF2"/>
    <w:rsid w:val="004B428D"/>
    <w:rsid w:val="004B4BE7"/>
    <w:rsid w:val="004C1E86"/>
    <w:rsid w:val="004C2DE0"/>
    <w:rsid w:val="004C3271"/>
    <w:rsid w:val="004C4D3C"/>
    <w:rsid w:val="004C520D"/>
    <w:rsid w:val="004D0F2A"/>
    <w:rsid w:val="004F23B5"/>
    <w:rsid w:val="00504854"/>
    <w:rsid w:val="005065F4"/>
    <w:rsid w:val="005157F2"/>
    <w:rsid w:val="0052025B"/>
    <w:rsid w:val="00522121"/>
    <w:rsid w:val="0052309C"/>
    <w:rsid w:val="005258C5"/>
    <w:rsid w:val="005267E5"/>
    <w:rsid w:val="005268AA"/>
    <w:rsid w:val="00537A51"/>
    <w:rsid w:val="00544142"/>
    <w:rsid w:val="005473E0"/>
    <w:rsid w:val="00562A97"/>
    <w:rsid w:val="00577DC2"/>
    <w:rsid w:val="005826B5"/>
    <w:rsid w:val="00582775"/>
    <w:rsid w:val="005A6858"/>
    <w:rsid w:val="005B2D75"/>
    <w:rsid w:val="005B5230"/>
    <w:rsid w:val="005B7387"/>
    <w:rsid w:val="005C2DD8"/>
    <w:rsid w:val="005D4065"/>
    <w:rsid w:val="005D56D5"/>
    <w:rsid w:val="005F478B"/>
    <w:rsid w:val="005F78E1"/>
    <w:rsid w:val="00601FBC"/>
    <w:rsid w:val="00606063"/>
    <w:rsid w:val="006116DB"/>
    <w:rsid w:val="006135F7"/>
    <w:rsid w:val="00615D08"/>
    <w:rsid w:val="00620CD3"/>
    <w:rsid w:val="00622687"/>
    <w:rsid w:val="0062347A"/>
    <w:rsid w:val="0062501C"/>
    <w:rsid w:val="00627202"/>
    <w:rsid w:val="0065531E"/>
    <w:rsid w:val="00666991"/>
    <w:rsid w:val="00675190"/>
    <w:rsid w:val="00696E6E"/>
    <w:rsid w:val="0069710B"/>
    <w:rsid w:val="006A3B19"/>
    <w:rsid w:val="006B40BB"/>
    <w:rsid w:val="006E1759"/>
    <w:rsid w:val="006F0655"/>
    <w:rsid w:val="006F263C"/>
    <w:rsid w:val="006F51D1"/>
    <w:rsid w:val="00707DC1"/>
    <w:rsid w:val="0071079B"/>
    <w:rsid w:val="007111E2"/>
    <w:rsid w:val="0071727F"/>
    <w:rsid w:val="007202A5"/>
    <w:rsid w:val="00730653"/>
    <w:rsid w:val="00735DFF"/>
    <w:rsid w:val="007408BB"/>
    <w:rsid w:val="007430EC"/>
    <w:rsid w:val="00746CBF"/>
    <w:rsid w:val="0075255D"/>
    <w:rsid w:val="007573C0"/>
    <w:rsid w:val="007577F6"/>
    <w:rsid w:val="00762B62"/>
    <w:rsid w:val="007646CA"/>
    <w:rsid w:val="0076785A"/>
    <w:rsid w:val="00780C3A"/>
    <w:rsid w:val="00786946"/>
    <w:rsid w:val="00787A60"/>
    <w:rsid w:val="007944E2"/>
    <w:rsid w:val="007959AA"/>
    <w:rsid w:val="00796949"/>
    <w:rsid w:val="007A283E"/>
    <w:rsid w:val="007A3213"/>
    <w:rsid w:val="007A3456"/>
    <w:rsid w:val="007A6BBA"/>
    <w:rsid w:val="007B37A7"/>
    <w:rsid w:val="007C7631"/>
    <w:rsid w:val="007D1BC3"/>
    <w:rsid w:val="007D209F"/>
    <w:rsid w:val="007D6E70"/>
    <w:rsid w:val="007D7F1B"/>
    <w:rsid w:val="007E1A2D"/>
    <w:rsid w:val="007E3577"/>
    <w:rsid w:val="007E5229"/>
    <w:rsid w:val="00815671"/>
    <w:rsid w:val="00816E5E"/>
    <w:rsid w:val="00835139"/>
    <w:rsid w:val="00836834"/>
    <w:rsid w:val="0084461C"/>
    <w:rsid w:val="00852804"/>
    <w:rsid w:val="00853D58"/>
    <w:rsid w:val="00861BC3"/>
    <w:rsid w:val="00866C0D"/>
    <w:rsid w:val="008812D1"/>
    <w:rsid w:val="0088213F"/>
    <w:rsid w:val="00892665"/>
    <w:rsid w:val="008962B3"/>
    <w:rsid w:val="008B39D6"/>
    <w:rsid w:val="008B527A"/>
    <w:rsid w:val="008C25EB"/>
    <w:rsid w:val="008C4AE1"/>
    <w:rsid w:val="008C68A2"/>
    <w:rsid w:val="008D20A4"/>
    <w:rsid w:val="008D5EF7"/>
    <w:rsid w:val="008D61C0"/>
    <w:rsid w:val="008E4424"/>
    <w:rsid w:val="008F4846"/>
    <w:rsid w:val="008F5ACB"/>
    <w:rsid w:val="00905AEE"/>
    <w:rsid w:val="009169B9"/>
    <w:rsid w:val="009210D4"/>
    <w:rsid w:val="0093397A"/>
    <w:rsid w:val="00952D80"/>
    <w:rsid w:val="00957EE9"/>
    <w:rsid w:val="00972237"/>
    <w:rsid w:val="00975C1D"/>
    <w:rsid w:val="009808A4"/>
    <w:rsid w:val="00986589"/>
    <w:rsid w:val="009877A7"/>
    <w:rsid w:val="00990152"/>
    <w:rsid w:val="009A0503"/>
    <w:rsid w:val="009A0E9B"/>
    <w:rsid w:val="009A7EDC"/>
    <w:rsid w:val="009B6E20"/>
    <w:rsid w:val="009C0990"/>
    <w:rsid w:val="009C2F6C"/>
    <w:rsid w:val="009D08CF"/>
    <w:rsid w:val="009D576D"/>
    <w:rsid w:val="009D7097"/>
    <w:rsid w:val="009E1741"/>
    <w:rsid w:val="009E4079"/>
    <w:rsid w:val="009E5371"/>
    <w:rsid w:val="009F4E4C"/>
    <w:rsid w:val="00A0183B"/>
    <w:rsid w:val="00A03A59"/>
    <w:rsid w:val="00A2519A"/>
    <w:rsid w:val="00A26303"/>
    <w:rsid w:val="00A32BC2"/>
    <w:rsid w:val="00A36B4C"/>
    <w:rsid w:val="00A375A2"/>
    <w:rsid w:val="00A376DC"/>
    <w:rsid w:val="00A40314"/>
    <w:rsid w:val="00A42F28"/>
    <w:rsid w:val="00A5099C"/>
    <w:rsid w:val="00A5271D"/>
    <w:rsid w:val="00A62A87"/>
    <w:rsid w:val="00A65246"/>
    <w:rsid w:val="00A73613"/>
    <w:rsid w:val="00A8169F"/>
    <w:rsid w:val="00A84546"/>
    <w:rsid w:val="00AA0B85"/>
    <w:rsid w:val="00AA675B"/>
    <w:rsid w:val="00AB6DA8"/>
    <w:rsid w:val="00AB7569"/>
    <w:rsid w:val="00AC0E3C"/>
    <w:rsid w:val="00AD25A5"/>
    <w:rsid w:val="00AD42C1"/>
    <w:rsid w:val="00AD5A2F"/>
    <w:rsid w:val="00AE0532"/>
    <w:rsid w:val="00AE15CD"/>
    <w:rsid w:val="00AE1F71"/>
    <w:rsid w:val="00AE30E1"/>
    <w:rsid w:val="00AE39B9"/>
    <w:rsid w:val="00AF06AF"/>
    <w:rsid w:val="00AF2925"/>
    <w:rsid w:val="00B16E9D"/>
    <w:rsid w:val="00B22F01"/>
    <w:rsid w:val="00B3419C"/>
    <w:rsid w:val="00B37C54"/>
    <w:rsid w:val="00B43F43"/>
    <w:rsid w:val="00B51329"/>
    <w:rsid w:val="00B52EC7"/>
    <w:rsid w:val="00B54329"/>
    <w:rsid w:val="00B66F4F"/>
    <w:rsid w:val="00B91B1A"/>
    <w:rsid w:val="00B9589B"/>
    <w:rsid w:val="00B95C0D"/>
    <w:rsid w:val="00BA4C15"/>
    <w:rsid w:val="00BB4E54"/>
    <w:rsid w:val="00BD7856"/>
    <w:rsid w:val="00BE08ED"/>
    <w:rsid w:val="00BF2DEB"/>
    <w:rsid w:val="00BF397B"/>
    <w:rsid w:val="00BF6AB2"/>
    <w:rsid w:val="00BF6BC9"/>
    <w:rsid w:val="00BF79D8"/>
    <w:rsid w:val="00C003B0"/>
    <w:rsid w:val="00C00E8C"/>
    <w:rsid w:val="00C176F9"/>
    <w:rsid w:val="00C266BB"/>
    <w:rsid w:val="00C317B5"/>
    <w:rsid w:val="00C31A5F"/>
    <w:rsid w:val="00C37490"/>
    <w:rsid w:val="00C475AF"/>
    <w:rsid w:val="00C51DA9"/>
    <w:rsid w:val="00C56611"/>
    <w:rsid w:val="00C64082"/>
    <w:rsid w:val="00C91FC3"/>
    <w:rsid w:val="00C92880"/>
    <w:rsid w:val="00C93D64"/>
    <w:rsid w:val="00CA3999"/>
    <w:rsid w:val="00CD0727"/>
    <w:rsid w:val="00CD1031"/>
    <w:rsid w:val="00CD412E"/>
    <w:rsid w:val="00CE1F9F"/>
    <w:rsid w:val="00CF3592"/>
    <w:rsid w:val="00CF7B1C"/>
    <w:rsid w:val="00D01FB4"/>
    <w:rsid w:val="00D030AB"/>
    <w:rsid w:val="00D03F3E"/>
    <w:rsid w:val="00D11290"/>
    <w:rsid w:val="00D164FC"/>
    <w:rsid w:val="00D25242"/>
    <w:rsid w:val="00D27A87"/>
    <w:rsid w:val="00D36A35"/>
    <w:rsid w:val="00D410FC"/>
    <w:rsid w:val="00D45717"/>
    <w:rsid w:val="00D635AB"/>
    <w:rsid w:val="00D7181E"/>
    <w:rsid w:val="00D74345"/>
    <w:rsid w:val="00D75F0B"/>
    <w:rsid w:val="00D845EB"/>
    <w:rsid w:val="00DB649D"/>
    <w:rsid w:val="00DC0959"/>
    <w:rsid w:val="00DC5D11"/>
    <w:rsid w:val="00DC64A1"/>
    <w:rsid w:val="00DC68A2"/>
    <w:rsid w:val="00DD2F7A"/>
    <w:rsid w:val="00DD3C07"/>
    <w:rsid w:val="00DD64DC"/>
    <w:rsid w:val="00DF01F9"/>
    <w:rsid w:val="00DF32FC"/>
    <w:rsid w:val="00DF55DB"/>
    <w:rsid w:val="00DF6119"/>
    <w:rsid w:val="00DF7894"/>
    <w:rsid w:val="00E1142A"/>
    <w:rsid w:val="00E231E6"/>
    <w:rsid w:val="00E36742"/>
    <w:rsid w:val="00E36D82"/>
    <w:rsid w:val="00E418B2"/>
    <w:rsid w:val="00E47014"/>
    <w:rsid w:val="00E513C8"/>
    <w:rsid w:val="00E56596"/>
    <w:rsid w:val="00E575FA"/>
    <w:rsid w:val="00E61D5E"/>
    <w:rsid w:val="00E66BA6"/>
    <w:rsid w:val="00E712E2"/>
    <w:rsid w:val="00E91D0F"/>
    <w:rsid w:val="00E937C3"/>
    <w:rsid w:val="00E9683D"/>
    <w:rsid w:val="00EA66DF"/>
    <w:rsid w:val="00EC4455"/>
    <w:rsid w:val="00ED7376"/>
    <w:rsid w:val="00EE1ADB"/>
    <w:rsid w:val="00EE3C8D"/>
    <w:rsid w:val="00EE4100"/>
    <w:rsid w:val="00F066E3"/>
    <w:rsid w:val="00F302C9"/>
    <w:rsid w:val="00F31C3D"/>
    <w:rsid w:val="00F37F05"/>
    <w:rsid w:val="00F40703"/>
    <w:rsid w:val="00F44A12"/>
    <w:rsid w:val="00F5039F"/>
    <w:rsid w:val="00F51595"/>
    <w:rsid w:val="00F53F80"/>
    <w:rsid w:val="00F55680"/>
    <w:rsid w:val="00F57A4D"/>
    <w:rsid w:val="00F57F61"/>
    <w:rsid w:val="00F6181E"/>
    <w:rsid w:val="00F63DEC"/>
    <w:rsid w:val="00F63F96"/>
    <w:rsid w:val="00F86E2D"/>
    <w:rsid w:val="00F91D0C"/>
    <w:rsid w:val="00FB213A"/>
    <w:rsid w:val="00FE21D8"/>
    <w:rsid w:val="00FF060C"/>
    <w:rsid w:val="00FF4DA7"/>
    <w:rsid w:val="00FF763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78F95F2"/>
  <w15:docId w15:val="{48DC6899-D7B2-0D42-A5B7-1C4CECE8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27A87"/>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D27A87"/>
    <w:rPr>
      <w:sz w:val="20"/>
      <w:szCs w:val="20"/>
    </w:rPr>
  </w:style>
  <w:style w:type="character" w:styleId="FootnoteReference">
    <w:name w:val="footnote reference"/>
    <w:basedOn w:val="DefaultParagraphFont"/>
    <w:uiPriority w:val="99"/>
    <w:semiHidden/>
    <w:unhideWhenUsed/>
    <w:rsid w:val="00D27A87"/>
    <w:rPr>
      <w:vertAlign w:val="superscript"/>
    </w:rPr>
  </w:style>
  <w:style w:type="character" w:styleId="Hyperlink">
    <w:name w:val="Hyperlink"/>
    <w:basedOn w:val="DefaultParagraphFont"/>
    <w:uiPriority w:val="99"/>
    <w:unhideWhenUsed/>
    <w:rsid w:val="00D27A87"/>
    <w:rPr>
      <w:color w:val="0000FF" w:themeColor="hyperlink"/>
      <w:u w:val="single"/>
    </w:rPr>
  </w:style>
  <w:style w:type="character" w:styleId="CommentReference">
    <w:name w:val="annotation reference"/>
    <w:basedOn w:val="DefaultParagraphFont"/>
    <w:uiPriority w:val="99"/>
    <w:semiHidden/>
    <w:unhideWhenUsed/>
    <w:rsid w:val="00DD2F7A"/>
    <w:rPr>
      <w:sz w:val="16"/>
      <w:szCs w:val="16"/>
    </w:rPr>
  </w:style>
  <w:style w:type="paragraph" w:styleId="CommentText">
    <w:name w:val="annotation text"/>
    <w:basedOn w:val="Normal"/>
    <w:link w:val="CommentTextChar"/>
    <w:uiPriority w:val="99"/>
    <w:semiHidden/>
    <w:unhideWhenUsed/>
    <w:rsid w:val="00DD2F7A"/>
    <w:rPr>
      <w:sz w:val="20"/>
      <w:szCs w:val="20"/>
    </w:rPr>
  </w:style>
  <w:style w:type="character" w:customStyle="1" w:styleId="CommentTextChar">
    <w:name w:val="Comment Text Char"/>
    <w:basedOn w:val="DefaultParagraphFont"/>
    <w:link w:val="CommentText"/>
    <w:uiPriority w:val="99"/>
    <w:semiHidden/>
    <w:rsid w:val="00DD2F7A"/>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DD2F7A"/>
    <w:rPr>
      <w:b/>
      <w:bCs/>
    </w:rPr>
  </w:style>
  <w:style w:type="character" w:customStyle="1" w:styleId="CommentSubjectChar">
    <w:name w:val="Comment Subject Char"/>
    <w:basedOn w:val="CommentTextChar"/>
    <w:link w:val="CommentSubject"/>
    <w:uiPriority w:val="99"/>
    <w:semiHidden/>
    <w:rsid w:val="00DD2F7A"/>
    <w:rPr>
      <w:rFonts w:asciiTheme="majorHAnsi" w:hAnsiTheme="majorHAnsi"/>
      <w:b/>
      <w:bCs/>
      <w:sz w:val="20"/>
      <w:szCs w:val="20"/>
    </w:rPr>
  </w:style>
  <w:style w:type="paragraph" w:styleId="NormalWeb">
    <w:name w:val="Normal (Web)"/>
    <w:basedOn w:val="Normal"/>
    <w:uiPriority w:val="99"/>
    <w:semiHidden/>
    <w:unhideWhenUsed/>
    <w:rsid w:val="00D01FB4"/>
    <w:pPr>
      <w:spacing w:before="100" w:beforeAutospacing="1" w:after="100" w:afterAutospacing="1"/>
    </w:pPr>
    <w:rPr>
      <w:rFonts w:ascii="Times New Roman" w:eastAsiaTheme="minorEastAsia" w:hAnsi="Times New Roman" w:cs="Times New Roman"/>
      <w:sz w:val="24"/>
      <w:lang w:val="en-AU"/>
    </w:rPr>
  </w:style>
  <w:style w:type="paragraph" w:customStyle="1" w:styleId="Default">
    <w:name w:val="Default"/>
    <w:rsid w:val="00BF6BC9"/>
    <w:pPr>
      <w:autoSpaceDE w:val="0"/>
      <w:autoSpaceDN w:val="0"/>
      <w:adjustRightInd w:val="0"/>
    </w:pPr>
    <w:rPr>
      <w:rFonts w:ascii="Calibri" w:hAnsi="Calibri" w:cs="Calibri"/>
      <w:color w:val="000000"/>
      <w:lang w:val="en-GB"/>
    </w:rPr>
  </w:style>
  <w:style w:type="paragraph" w:styleId="Revision">
    <w:name w:val="Revision"/>
    <w:hidden/>
    <w:uiPriority w:val="99"/>
    <w:semiHidden/>
    <w:rsid w:val="00FF7630"/>
    <w:rPr>
      <w:rFonts w:asciiTheme="majorHAnsi" w:hAnsiTheme="maj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362358">
      <w:bodyDiv w:val="1"/>
      <w:marLeft w:val="0"/>
      <w:marRight w:val="0"/>
      <w:marTop w:val="0"/>
      <w:marBottom w:val="0"/>
      <w:divBdr>
        <w:top w:val="none" w:sz="0" w:space="0" w:color="auto"/>
        <w:left w:val="none" w:sz="0" w:space="0" w:color="auto"/>
        <w:bottom w:val="none" w:sz="0" w:space="0" w:color="auto"/>
        <w:right w:val="none" w:sz="0" w:space="0" w:color="auto"/>
      </w:divBdr>
    </w:div>
    <w:div w:id="377751114">
      <w:bodyDiv w:val="1"/>
      <w:marLeft w:val="0"/>
      <w:marRight w:val="0"/>
      <w:marTop w:val="0"/>
      <w:marBottom w:val="0"/>
      <w:divBdr>
        <w:top w:val="none" w:sz="0" w:space="0" w:color="auto"/>
        <w:left w:val="none" w:sz="0" w:space="0" w:color="auto"/>
        <w:bottom w:val="none" w:sz="0" w:space="0" w:color="auto"/>
        <w:right w:val="none" w:sz="0" w:space="0" w:color="auto"/>
      </w:divBdr>
    </w:div>
    <w:div w:id="1046568662">
      <w:bodyDiv w:val="1"/>
      <w:marLeft w:val="0"/>
      <w:marRight w:val="0"/>
      <w:marTop w:val="0"/>
      <w:marBottom w:val="0"/>
      <w:divBdr>
        <w:top w:val="none" w:sz="0" w:space="0" w:color="auto"/>
        <w:left w:val="none" w:sz="0" w:space="0" w:color="auto"/>
        <w:bottom w:val="none" w:sz="0" w:space="0" w:color="auto"/>
        <w:right w:val="none" w:sz="0" w:space="0" w:color="auto"/>
      </w:divBdr>
    </w:div>
    <w:div w:id="1306007598">
      <w:bodyDiv w:val="1"/>
      <w:marLeft w:val="0"/>
      <w:marRight w:val="0"/>
      <w:marTop w:val="0"/>
      <w:marBottom w:val="0"/>
      <w:divBdr>
        <w:top w:val="none" w:sz="0" w:space="0" w:color="auto"/>
        <w:left w:val="none" w:sz="0" w:space="0" w:color="auto"/>
        <w:bottom w:val="none" w:sz="0" w:space="0" w:color="auto"/>
        <w:right w:val="none" w:sz="0" w:space="0" w:color="auto"/>
      </w:divBdr>
    </w:div>
    <w:div w:id="1520200800">
      <w:bodyDiv w:val="1"/>
      <w:marLeft w:val="0"/>
      <w:marRight w:val="0"/>
      <w:marTop w:val="0"/>
      <w:marBottom w:val="0"/>
      <w:divBdr>
        <w:top w:val="none" w:sz="0" w:space="0" w:color="auto"/>
        <w:left w:val="none" w:sz="0" w:space="0" w:color="auto"/>
        <w:bottom w:val="none" w:sz="0" w:space="0" w:color="auto"/>
        <w:right w:val="none" w:sz="0" w:space="0" w:color="auto"/>
      </w:divBdr>
    </w:div>
    <w:div w:id="1528446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C3167-2F0C-4CBB-8DF3-8A70CEFE851A}">
  <ds:schemaRefs>
    <ds:schemaRef ds:uri="http://www.w3.org/2001/XMLSchema"/>
  </ds:schemaRefs>
</ds:datastoreItem>
</file>

<file path=customXml/itemProps2.xml><?xml version="1.0" encoding="utf-8"?>
<ds:datastoreItem xmlns:ds="http://schemas.openxmlformats.org/officeDocument/2006/customXml" ds:itemID="{2CCD79BA-4F5C-430F-89D0-6E3D40A14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23</TotalTime>
  <Pages>1</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Dannielle Orr</cp:lastModifiedBy>
  <cp:revision>8</cp:revision>
  <dcterms:created xsi:type="dcterms:W3CDTF">2021-03-21T23:22:00Z</dcterms:created>
  <dcterms:modified xsi:type="dcterms:W3CDTF">2021-05-05T11:40:00Z</dcterms:modified>
</cp:coreProperties>
</file>